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69BC1" w14:textId="59E1DC94" w:rsidR="000667C6" w:rsidRPr="002E0A2D" w:rsidRDefault="002E0A2D" w:rsidP="002E0A2D">
      <w:pPr>
        <w:jc w:val="center"/>
        <w:rPr>
          <w:rFonts w:ascii="Times New Roman" w:eastAsia="Calibri" w:hAnsi="Times New Roman" w:cs="Times New Roman"/>
          <w:b/>
          <w:sz w:val="24"/>
          <w:szCs w:val="24"/>
          <w:lang w:val="es-CR"/>
        </w:rPr>
      </w:pPr>
      <w:r w:rsidRPr="002E0A2D">
        <w:rPr>
          <w:rFonts w:ascii="Times New Roman" w:eastAsia="Calibri" w:hAnsi="Times New Roman" w:cs="Times New Roman"/>
          <w:b/>
          <w:sz w:val="24"/>
          <w:szCs w:val="24"/>
          <w:lang w:val="es-CR"/>
        </w:rPr>
        <w:t>BORRADOR APROBACIÓN PREVIA DM</w:t>
      </w:r>
    </w:p>
    <w:p w14:paraId="221BF6CA" w14:textId="77777777" w:rsidR="002E0A2D" w:rsidRDefault="002E0A2D" w:rsidP="000667C6">
      <w:pPr>
        <w:rPr>
          <w:rFonts w:ascii="Times New Roman" w:eastAsia="Calibri" w:hAnsi="Times New Roman" w:cs="Times New Roman"/>
          <w:bCs/>
          <w:sz w:val="24"/>
          <w:szCs w:val="24"/>
          <w:lang w:val="es-CR"/>
        </w:rPr>
      </w:pPr>
    </w:p>
    <w:p w14:paraId="547361D4" w14:textId="6F8FB5EA" w:rsidR="002E0A2D" w:rsidRPr="00FE3ED2" w:rsidRDefault="002E0A2D" w:rsidP="00FE3ED2">
      <w:pPr>
        <w:jc w:val="right"/>
        <w:rPr>
          <w:rFonts w:ascii="Times New Roman" w:eastAsia="Calibri" w:hAnsi="Times New Roman" w:cs="Times New Roman"/>
          <w:b/>
          <w:sz w:val="24"/>
          <w:szCs w:val="24"/>
          <w:lang w:val="es-CR"/>
        </w:rPr>
      </w:pPr>
      <w:r w:rsidRPr="00FE3ED2">
        <w:rPr>
          <w:rFonts w:ascii="Times New Roman" w:eastAsia="Calibri" w:hAnsi="Times New Roman" w:cs="Times New Roman"/>
          <w:b/>
          <w:sz w:val="24"/>
          <w:szCs w:val="24"/>
          <w:lang w:val="es-CR"/>
        </w:rPr>
        <w:t>MS-AJ-FG-</w:t>
      </w:r>
      <w:r w:rsidR="00EF7CB2">
        <w:rPr>
          <w:rFonts w:ascii="Times New Roman" w:eastAsia="Calibri" w:hAnsi="Times New Roman" w:cs="Times New Roman"/>
          <w:b/>
          <w:sz w:val="24"/>
          <w:szCs w:val="24"/>
          <w:lang w:val="es-CR"/>
        </w:rPr>
        <w:t>2364</w:t>
      </w:r>
      <w:r w:rsidRPr="00FE3ED2">
        <w:rPr>
          <w:rFonts w:ascii="Times New Roman" w:eastAsia="Calibri" w:hAnsi="Times New Roman" w:cs="Times New Roman"/>
          <w:b/>
          <w:sz w:val="24"/>
          <w:szCs w:val="24"/>
          <w:lang w:val="es-CR"/>
        </w:rPr>
        <w:t>-2025</w:t>
      </w:r>
    </w:p>
    <w:p w14:paraId="5B87CA69" w14:textId="77777777" w:rsidR="002E0A2D" w:rsidRPr="008B65AB" w:rsidRDefault="002E0A2D" w:rsidP="000667C6">
      <w:pPr>
        <w:rPr>
          <w:rFonts w:ascii="Times New Roman" w:eastAsia="Calibri" w:hAnsi="Times New Roman" w:cs="Times New Roman"/>
          <w:bCs/>
          <w:sz w:val="24"/>
          <w:szCs w:val="24"/>
          <w:lang w:val="es-CR"/>
        </w:rPr>
      </w:pPr>
    </w:p>
    <w:p w14:paraId="1DF1DBEF" w14:textId="4330469D" w:rsidR="000667C6" w:rsidRPr="00DE20E3" w:rsidRDefault="00EF0E2E" w:rsidP="00DE20E3">
      <w:pPr>
        <w:jc w:val="center"/>
        <w:rPr>
          <w:rFonts w:ascii="Times New Roman" w:eastAsia="Calibri" w:hAnsi="Times New Roman" w:cs="Times New Roman"/>
          <w:b/>
          <w:sz w:val="24"/>
          <w:szCs w:val="24"/>
          <w:lang w:val="es-CR"/>
        </w:rPr>
      </w:pPr>
      <w:r w:rsidRPr="00DE20E3">
        <w:rPr>
          <w:rFonts w:ascii="Times New Roman" w:eastAsia="Calibri" w:hAnsi="Times New Roman" w:cs="Times New Roman"/>
          <w:b/>
          <w:sz w:val="24"/>
          <w:szCs w:val="24"/>
          <w:lang w:val="es-CR"/>
        </w:rPr>
        <w:t xml:space="preserve">DECRETO EJECUTIVO N° </w:t>
      </w:r>
      <w:r w:rsidR="00DE20E3" w:rsidRPr="00DE20E3">
        <w:rPr>
          <w:rFonts w:ascii="Times New Roman" w:eastAsia="Calibri" w:hAnsi="Times New Roman" w:cs="Times New Roman"/>
          <w:b/>
          <w:sz w:val="24"/>
          <w:szCs w:val="24"/>
          <w:lang w:val="es-CR"/>
        </w:rPr>
        <w:t>______________-S</w:t>
      </w:r>
    </w:p>
    <w:p w14:paraId="628F28BA" w14:textId="77777777" w:rsidR="000667C6" w:rsidRPr="008B65AB" w:rsidRDefault="000667C6" w:rsidP="000667C6">
      <w:pPr>
        <w:rPr>
          <w:rFonts w:ascii="Times New Roman" w:eastAsia="Calibri" w:hAnsi="Times New Roman" w:cs="Times New Roman"/>
          <w:bCs/>
          <w:sz w:val="24"/>
          <w:szCs w:val="24"/>
          <w:lang w:val="es-CR"/>
        </w:rPr>
      </w:pPr>
    </w:p>
    <w:p w14:paraId="291A5DA9" w14:textId="77777777" w:rsidR="000667C6" w:rsidRPr="008B65AB" w:rsidRDefault="000667C6" w:rsidP="000667C6">
      <w:pPr>
        <w:jc w:val="center"/>
        <w:rPr>
          <w:rFonts w:ascii="Times New Roman" w:eastAsia="Calibri" w:hAnsi="Times New Roman" w:cs="Times New Roman"/>
          <w:b/>
          <w:sz w:val="24"/>
          <w:szCs w:val="24"/>
          <w:lang w:val="es-CR"/>
        </w:rPr>
      </w:pPr>
      <w:r w:rsidRPr="008B65AB">
        <w:rPr>
          <w:rFonts w:ascii="Times New Roman" w:eastAsia="Calibri" w:hAnsi="Times New Roman" w:cs="Times New Roman"/>
          <w:b/>
          <w:sz w:val="24"/>
          <w:szCs w:val="24"/>
          <w:lang w:val="es-CR"/>
        </w:rPr>
        <w:t>EL PRESIDENTE DE LA REPÚBLICA</w:t>
      </w:r>
    </w:p>
    <w:p w14:paraId="57B7A73E" w14:textId="7B9281D9" w:rsidR="000667C6" w:rsidRPr="008B65AB" w:rsidRDefault="001C30D6" w:rsidP="001C30D6">
      <w:pPr>
        <w:tabs>
          <w:tab w:val="left" w:pos="6590"/>
        </w:tabs>
        <w:rPr>
          <w:rFonts w:ascii="Times New Roman" w:eastAsia="Calibri" w:hAnsi="Times New Roman" w:cs="Times New Roman"/>
          <w:b/>
          <w:sz w:val="24"/>
          <w:szCs w:val="24"/>
          <w:lang w:val="es-CR"/>
        </w:rPr>
      </w:pPr>
      <w:r>
        <w:rPr>
          <w:rFonts w:ascii="Times New Roman" w:eastAsia="Calibri" w:hAnsi="Times New Roman" w:cs="Times New Roman"/>
          <w:b/>
          <w:sz w:val="24"/>
          <w:szCs w:val="24"/>
          <w:lang w:val="es-CR"/>
        </w:rPr>
        <w:tab/>
      </w:r>
    </w:p>
    <w:p w14:paraId="3B97DE46" w14:textId="407A907F" w:rsidR="000667C6" w:rsidRPr="008B65AB" w:rsidRDefault="000667C6" w:rsidP="000667C6">
      <w:pPr>
        <w:jc w:val="center"/>
        <w:rPr>
          <w:rFonts w:ascii="Times New Roman" w:eastAsia="Calibri" w:hAnsi="Times New Roman" w:cs="Times New Roman"/>
          <w:b/>
          <w:sz w:val="24"/>
          <w:szCs w:val="24"/>
          <w:lang w:val="es-CR"/>
        </w:rPr>
      </w:pPr>
      <w:r w:rsidRPr="008B65AB">
        <w:rPr>
          <w:rFonts w:ascii="Times New Roman" w:eastAsia="Calibri" w:hAnsi="Times New Roman" w:cs="Times New Roman"/>
          <w:b/>
          <w:sz w:val="24"/>
          <w:szCs w:val="24"/>
          <w:lang w:val="es-CR"/>
        </w:rPr>
        <w:t xml:space="preserve">Y LA MINISTRA </w:t>
      </w:r>
      <w:r w:rsidR="00FE3ED2">
        <w:rPr>
          <w:rFonts w:ascii="Times New Roman" w:eastAsia="Calibri" w:hAnsi="Times New Roman" w:cs="Times New Roman"/>
          <w:b/>
          <w:sz w:val="24"/>
          <w:szCs w:val="24"/>
          <w:lang w:val="es-CR"/>
        </w:rPr>
        <w:t xml:space="preserve">a.i. </w:t>
      </w:r>
      <w:r w:rsidRPr="008B65AB">
        <w:rPr>
          <w:rFonts w:ascii="Times New Roman" w:eastAsia="Calibri" w:hAnsi="Times New Roman" w:cs="Times New Roman"/>
          <w:b/>
          <w:sz w:val="24"/>
          <w:szCs w:val="24"/>
          <w:lang w:val="es-CR"/>
        </w:rPr>
        <w:t>DE SALUD</w:t>
      </w:r>
    </w:p>
    <w:p w14:paraId="7FCCC55B" w14:textId="77777777" w:rsidR="000667C6" w:rsidRPr="008B65AB" w:rsidRDefault="000667C6" w:rsidP="00A54D00">
      <w:pPr>
        <w:rPr>
          <w:rFonts w:ascii="Times New Roman" w:eastAsia="Calibri" w:hAnsi="Times New Roman" w:cs="Times New Roman"/>
          <w:b/>
          <w:sz w:val="24"/>
          <w:szCs w:val="24"/>
          <w:lang w:val="es-CR"/>
        </w:rPr>
      </w:pPr>
    </w:p>
    <w:p w14:paraId="66CC2FEB" w14:textId="77777777" w:rsidR="000667C6" w:rsidRPr="008B65AB" w:rsidRDefault="000667C6" w:rsidP="00A54D00">
      <w:pPr>
        <w:rPr>
          <w:rFonts w:ascii="Times New Roman" w:eastAsia="Calibri" w:hAnsi="Times New Roman" w:cs="Times New Roman"/>
          <w:bCs/>
          <w:sz w:val="24"/>
          <w:szCs w:val="24"/>
        </w:rPr>
      </w:pPr>
    </w:p>
    <w:p w14:paraId="3F655ED9" w14:textId="602A5326" w:rsidR="007B754B" w:rsidRPr="008B65AB" w:rsidRDefault="000667C6" w:rsidP="00DE20E3">
      <w:pPr>
        <w:ind w:firstLine="708"/>
        <w:jc w:val="both"/>
        <w:rPr>
          <w:rFonts w:ascii="Times New Roman" w:eastAsia="Calibri" w:hAnsi="Times New Roman" w:cs="Times New Roman"/>
          <w:bCs/>
          <w:sz w:val="24"/>
          <w:szCs w:val="24"/>
        </w:rPr>
      </w:pPr>
      <w:r w:rsidRPr="008B65AB">
        <w:rPr>
          <w:rFonts w:ascii="Times New Roman" w:eastAsia="Calibri" w:hAnsi="Times New Roman" w:cs="Times New Roman"/>
          <w:bCs/>
          <w:sz w:val="24"/>
          <w:szCs w:val="24"/>
        </w:rPr>
        <w:t xml:space="preserve">En uso de las facultades que les confieren los artículos 140 incisos 3) y 18) y 146 de la Constitución Política; 25 inciso 1), 27 inciso 1) y 28 inciso 2 acápite b) de la Ley No. 6227 del 2 de mayo de 1978 "Ley General de la Administración Pública"; 1, 2, 219 Y 220 de la </w:t>
      </w:r>
      <w:bookmarkStart w:id="0" w:name="_Hlk206507257"/>
      <w:r w:rsidRPr="008B65AB">
        <w:rPr>
          <w:rFonts w:ascii="Times New Roman" w:eastAsia="Calibri" w:hAnsi="Times New Roman" w:cs="Times New Roman"/>
          <w:bCs/>
          <w:sz w:val="24"/>
          <w:szCs w:val="24"/>
        </w:rPr>
        <w:t>Ley No. 5395 del 30 de octubre de 1973 "Ley General de Salud"</w:t>
      </w:r>
      <w:bookmarkEnd w:id="0"/>
      <w:r w:rsidRPr="008B65AB">
        <w:rPr>
          <w:rFonts w:ascii="Times New Roman" w:eastAsia="Calibri" w:hAnsi="Times New Roman" w:cs="Times New Roman"/>
          <w:bCs/>
          <w:sz w:val="24"/>
          <w:szCs w:val="24"/>
        </w:rPr>
        <w:t>; 2</w:t>
      </w:r>
      <w:r w:rsidR="002D18F2">
        <w:rPr>
          <w:rFonts w:ascii="Times New Roman" w:eastAsia="Calibri" w:hAnsi="Times New Roman" w:cs="Times New Roman"/>
          <w:bCs/>
          <w:sz w:val="24"/>
          <w:szCs w:val="24"/>
        </w:rPr>
        <w:t xml:space="preserve">, </w:t>
      </w:r>
      <w:r w:rsidR="002D18F2" w:rsidRPr="00A31E02">
        <w:rPr>
          <w:rFonts w:ascii="Times New Roman" w:eastAsia="Calibri" w:hAnsi="Times New Roman" w:cs="Times New Roman"/>
          <w:bCs/>
          <w:sz w:val="24"/>
          <w:szCs w:val="24"/>
        </w:rPr>
        <w:t>incisos b), c) y g);</w:t>
      </w:r>
      <w:r w:rsidRPr="008B65AB">
        <w:rPr>
          <w:rFonts w:ascii="Times New Roman" w:eastAsia="Calibri" w:hAnsi="Times New Roman" w:cs="Times New Roman"/>
          <w:bCs/>
          <w:sz w:val="24"/>
          <w:szCs w:val="24"/>
        </w:rPr>
        <w:t xml:space="preserve"> y 6 de la Ley No. 5412 del 8 de noviembre de 1973 "Ley Orgánica del Ministerio de Salud</w:t>
      </w:r>
      <w:r w:rsidR="002D18F2">
        <w:rPr>
          <w:rFonts w:ascii="Times New Roman" w:eastAsia="Calibri" w:hAnsi="Times New Roman" w:cs="Times New Roman"/>
          <w:bCs/>
          <w:sz w:val="24"/>
          <w:szCs w:val="24"/>
        </w:rPr>
        <w:t>.</w:t>
      </w:r>
      <w:r w:rsidRPr="008B65AB">
        <w:rPr>
          <w:rFonts w:ascii="Times New Roman" w:eastAsia="Calibri" w:hAnsi="Times New Roman" w:cs="Times New Roman"/>
          <w:bCs/>
          <w:sz w:val="24"/>
          <w:szCs w:val="24"/>
        </w:rPr>
        <w:t>"</w:t>
      </w:r>
    </w:p>
    <w:p w14:paraId="27B245B7" w14:textId="77777777" w:rsidR="00BF451E" w:rsidRPr="008B65AB" w:rsidRDefault="00BF451E" w:rsidP="006B206C">
      <w:pPr>
        <w:jc w:val="both"/>
        <w:rPr>
          <w:rFonts w:ascii="Times New Roman" w:eastAsia="Calibri" w:hAnsi="Times New Roman" w:cs="Times New Roman"/>
          <w:bCs/>
          <w:sz w:val="24"/>
          <w:szCs w:val="24"/>
        </w:rPr>
      </w:pPr>
    </w:p>
    <w:p w14:paraId="062D6A47" w14:textId="77777777" w:rsidR="000D0F3D" w:rsidRPr="008B65AB" w:rsidRDefault="000D0F3D" w:rsidP="006B206C">
      <w:pPr>
        <w:spacing w:line="240" w:lineRule="auto"/>
        <w:jc w:val="both"/>
        <w:rPr>
          <w:rFonts w:ascii="Times New Roman" w:eastAsia="Calibri" w:hAnsi="Times New Roman" w:cs="Times New Roman"/>
          <w:bCs/>
          <w:sz w:val="24"/>
          <w:szCs w:val="24"/>
        </w:rPr>
      </w:pPr>
    </w:p>
    <w:p w14:paraId="5FD64434" w14:textId="09FBEAC1" w:rsidR="000D0F3D" w:rsidRPr="008B65AB" w:rsidRDefault="00B96E96" w:rsidP="00B96E96">
      <w:pPr>
        <w:spacing w:line="240" w:lineRule="auto"/>
        <w:jc w:val="center"/>
        <w:rPr>
          <w:rFonts w:ascii="Times New Roman" w:eastAsia="Calibri" w:hAnsi="Times New Roman" w:cs="Times New Roman"/>
          <w:b/>
          <w:sz w:val="24"/>
          <w:szCs w:val="24"/>
        </w:rPr>
      </w:pPr>
      <w:r w:rsidRPr="008B65AB">
        <w:rPr>
          <w:rFonts w:ascii="Times New Roman" w:eastAsia="Calibri" w:hAnsi="Times New Roman" w:cs="Times New Roman"/>
          <w:b/>
          <w:sz w:val="24"/>
          <w:szCs w:val="24"/>
        </w:rPr>
        <w:t>CONSIDERANDO</w:t>
      </w:r>
      <w:r>
        <w:rPr>
          <w:rFonts w:ascii="Times New Roman" w:eastAsia="Calibri" w:hAnsi="Times New Roman" w:cs="Times New Roman"/>
          <w:b/>
          <w:sz w:val="24"/>
          <w:szCs w:val="24"/>
        </w:rPr>
        <w:t>:</w:t>
      </w:r>
    </w:p>
    <w:p w14:paraId="4C3ED49D" w14:textId="77777777" w:rsidR="00A4557C" w:rsidRPr="008B65AB" w:rsidRDefault="00A4557C" w:rsidP="006B206C">
      <w:pPr>
        <w:spacing w:line="240" w:lineRule="auto"/>
        <w:ind w:left="708"/>
        <w:jc w:val="both"/>
        <w:rPr>
          <w:rFonts w:ascii="Times New Roman" w:eastAsia="Calibri" w:hAnsi="Times New Roman" w:cs="Times New Roman"/>
          <w:b/>
          <w:sz w:val="24"/>
          <w:szCs w:val="24"/>
        </w:rPr>
      </w:pPr>
    </w:p>
    <w:p w14:paraId="3AE35DD7" w14:textId="57415693" w:rsidR="000667C6" w:rsidRPr="008B65AB" w:rsidRDefault="000667C6" w:rsidP="006B206C">
      <w:pPr>
        <w:jc w:val="both"/>
        <w:rPr>
          <w:rFonts w:ascii="Times New Roman" w:eastAsia="Calibri" w:hAnsi="Times New Roman" w:cs="Times New Roman"/>
          <w:bCs/>
          <w:sz w:val="24"/>
          <w:szCs w:val="24"/>
        </w:rPr>
      </w:pPr>
      <w:r w:rsidRPr="008B65AB">
        <w:rPr>
          <w:rFonts w:ascii="Times New Roman" w:eastAsia="Calibri" w:hAnsi="Times New Roman" w:cs="Times New Roman"/>
          <w:bCs/>
          <w:sz w:val="24"/>
          <w:szCs w:val="24"/>
        </w:rPr>
        <w:t>1</w:t>
      </w:r>
      <w:r w:rsidR="00CF64DD">
        <w:rPr>
          <w:rFonts w:ascii="Times New Roman" w:eastAsia="Calibri" w:hAnsi="Times New Roman" w:cs="Times New Roman"/>
          <w:bCs/>
          <w:sz w:val="24"/>
          <w:szCs w:val="24"/>
        </w:rPr>
        <w:t>.</w:t>
      </w:r>
      <w:r w:rsidRPr="008B65AB">
        <w:rPr>
          <w:rFonts w:ascii="Times New Roman" w:eastAsia="Calibri" w:hAnsi="Times New Roman" w:cs="Times New Roman"/>
          <w:bCs/>
          <w:sz w:val="24"/>
          <w:szCs w:val="24"/>
        </w:rPr>
        <w:t>- Que es función del Estado velar por la protección de la salud de la población y garantizar el bienestar de los ciudadanos; no obstante, ello no debe ser obstáculo para establecer las condiciones de competitividad que contribuya en el desarrollo de la actividad económica del país.</w:t>
      </w:r>
    </w:p>
    <w:p w14:paraId="3F93C404" w14:textId="77777777" w:rsidR="000667C6" w:rsidRPr="008B65AB" w:rsidRDefault="000667C6" w:rsidP="006B206C">
      <w:pPr>
        <w:pStyle w:val="Prrafodelista"/>
        <w:ind w:left="1068"/>
        <w:jc w:val="both"/>
        <w:rPr>
          <w:rFonts w:ascii="Times New Roman" w:eastAsia="Calibri" w:hAnsi="Times New Roman" w:cs="Times New Roman"/>
          <w:bCs/>
          <w:sz w:val="24"/>
          <w:szCs w:val="24"/>
        </w:rPr>
      </w:pPr>
    </w:p>
    <w:p w14:paraId="7B30027E" w14:textId="11228EF6" w:rsidR="000667C6" w:rsidRPr="008B65AB" w:rsidRDefault="000667C6" w:rsidP="006B206C">
      <w:pPr>
        <w:jc w:val="both"/>
        <w:rPr>
          <w:rFonts w:ascii="Times New Roman" w:eastAsia="Calibri" w:hAnsi="Times New Roman" w:cs="Times New Roman"/>
          <w:bCs/>
          <w:sz w:val="24"/>
          <w:szCs w:val="24"/>
          <w:lang w:val="es-CR"/>
        </w:rPr>
      </w:pPr>
      <w:r w:rsidRPr="008B65AB">
        <w:rPr>
          <w:rFonts w:ascii="Times New Roman" w:eastAsia="Calibri" w:hAnsi="Times New Roman" w:cs="Times New Roman"/>
          <w:bCs/>
          <w:sz w:val="24"/>
          <w:szCs w:val="24"/>
        </w:rPr>
        <w:t>2</w:t>
      </w:r>
      <w:r w:rsidR="00CF64DD">
        <w:rPr>
          <w:rFonts w:ascii="Times New Roman" w:eastAsia="Calibri" w:hAnsi="Times New Roman" w:cs="Times New Roman"/>
          <w:bCs/>
          <w:sz w:val="24"/>
          <w:szCs w:val="24"/>
        </w:rPr>
        <w:t>.</w:t>
      </w:r>
      <w:r w:rsidRPr="008B65AB">
        <w:rPr>
          <w:rFonts w:ascii="Times New Roman" w:eastAsia="Calibri" w:hAnsi="Times New Roman" w:cs="Times New Roman"/>
          <w:bCs/>
          <w:sz w:val="24"/>
          <w:szCs w:val="24"/>
        </w:rPr>
        <w:t>- Que es imperativo que el país concentre esfuerzos, en la elaboración de reglamentación en la que se establezcan claramente los requisitos y los plazos para la resolución de permisos sanitarios de funcionamiento y permisos de habilitación, de manera que los trámites sean lo más expeditos posible y que ello permita la atracción y consolidación de las inversiones en el país. Lo anterior cumpliendo con requisitos constitucionales y legales en materia de salud y ambiente</w:t>
      </w:r>
    </w:p>
    <w:p w14:paraId="1BE9DE01" w14:textId="77777777" w:rsidR="000667C6" w:rsidRPr="008B65AB" w:rsidRDefault="000667C6" w:rsidP="006B206C">
      <w:pPr>
        <w:jc w:val="both"/>
        <w:rPr>
          <w:rFonts w:ascii="Times New Roman" w:eastAsia="Calibri" w:hAnsi="Times New Roman" w:cs="Times New Roman"/>
          <w:bCs/>
          <w:sz w:val="24"/>
          <w:szCs w:val="24"/>
          <w:lang w:val="es-CR"/>
        </w:rPr>
      </w:pPr>
    </w:p>
    <w:p w14:paraId="7FDB3BF4" w14:textId="55B1B387" w:rsidR="00254CC2" w:rsidRPr="008B65AB" w:rsidRDefault="000667C6" w:rsidP="006B206C">
      <w:pPr>
        <w:jc w:val="both"/>
        <w:rPr>
          <w:rFonts w:ascii="Times New Roman" w:eastAsia="Calibri" w:hAnsi="Times New Roman" w:cs="Times New Roman"/>
          <w:bCs/>
          <w:sz w:val="24"/>
          <w:szCs w:val="24"/>
          <w:lang w:val="es-CR"/>
        </w:rPr>
      </w:pPr>
      <w:r w:rsidRPr="008B65AB">
        <w:rPr>
          <w:rFonts w:ascii="Times New Roman" w:eastAsia="Calibri" w:hAnsi="Times New Roman" w:cs="Times New Roman"/>
          <w:bCs/>
          <w:sz w:val="24"/>
          <w:szCs w:val="24"/>
        </w:rPr>
        <w:t>3</w:t>
      </w:r>
      <w:r w:rsidR="00CF64DD">
        <w:rPr>
          <w:rFonts w:ascii="Times New Roman" w:eastAsia="Calibri" w:hAnsi="Times New Roman" w:cs="Times New Roman"/>
          <w:bCs/>
          <w:sz w:val="24"/>
          <w:szCs w:val="24"/>
        </w:rPr>
        <w:t>.-</w:t>
      </w:r>
      <w:r w:rsidRPr="008B65AB">
        <w:rPr>
          <w:rFonts w:ascii="Times New Roman" w:eastAsia="Calibri" w:hAnsi="Times New Roman" w:cs="Times New Roman"/>
          <w:bCs/>
          <w:sz w:val="24"/>
          <w:szCs w:val="24"/>
        </w:rPr>
        <w:t xml:space="preserve"> </w:t>
      </w:r>
      <w:r w:rsidR="00A4557C" w:rsidRPr="008B65AB">
        <w:rPr>
          <w:rFonts w:ascii="Times New Roman" w:eastAsia="Calibri" w:hAnsi="Times New Roman" w:cs="Times New Roman"/>
          <w:bCs/>
          <w:sz w:val="24"/>
          <w:szCs w:val="24"/>
        </w:rPr>
        <w:t>Qu</w:t>
      </w:r>
      <w:r w:rsidR="00020E60">
        <w:rPr>
          <w:rFonts w:ascii="Times New Roman" w:eastAsia="Calibri" w:hAnsi="Times New Roman" w:cs="Times New Roman"/>
          <w:bCs/>
          <w:sz w:val="24"/>
          <w:szCs w:val="24"/>
        </w:rPr>
        <w:t>e</w:t>
      </w:r>
      <w:r w:rsidR="00A4557C" w:rsidRPr="008B65AB">
        <w:rPr>
          <w:rFonts w:ascii="Times New Roman" w:eastAsia="Calibri" w:hAnsi="Times New Roman" w:cs="Times New Roman"/>
          <w:bCs/>
          <w:sz w:val="24"/>
          <w:szCs w:val="24"/>
        </w:rPr>
        <w:t xml:space="preserve"> la </w:t>
      </w:r>
      <w:r w:rsidR="00094EBD" w:rsidRPr="00094EBD">
        <w:rPr>
          <w:rFonts w:ascii="Times New Roman" w:eastAsia="Calibri" w:hAnsi="Times New Roman" w:cs="Times New Roman"/>
          <w:bCs/>
          <w:sz w:val="24"/>
          <w:szCs w:val="24"/>
        </w:rPr>
        <w:t>Ley No. 5395 del 30 de octubre de 1973 "Ley General de Salud"</w:t>
      </w:r>
      <w:r w:rsidR="00094EBD">
        <w:rPr>
          <w:rFonts w:ascii="Times New Roman" w:eastAsia="Calibri" w:hAnsi="Times New Roman" w:cs="Times New Roman"/>
          <w:bCs/>
          <w:sz w:val="24"/>
          <w:szCs w:val="24"/>
        </w:rPr>
        <w:t xml:space="preserve"> </w:t>
      </w:r>
      <w:r w:rsidR="00A4557C" w:rsidRPr="008B65AB">
        <w:rPr>
          <w:rFonts w:ascii="Times New Roman" w:eastAsia="Calibri" w:hAnsi="Times New Roman" w:cs="Times New Roman"/>
          <w:bCs/>
          <w:sz w:val="24"/>
          <w:szCs w:val="24"/>
        </w:rPr>
        <w:t>en su artículo 219 indica</w:t>
      </w:r>
      <w:r w:rsidR="00E57E83" w:rsidRPr="008B65AB">
        <w:rPr>
          <w:rFonts w:ascii="Times New Roman" w:eastAsia="Calibri" w:hAnsi="Times New Roman" w:cs="Times New Roman"/>
          <w:bCs/>
          <w:sz w:val="24"/>
          <w:szCs w:val="24"/>
        </w:rPr>
        <w:t xml:space="preserve"> que</w:t>
      </w:r>
      <w:r w:rsidR="00094EBD">
        <w:rPr>
          <w:rFonts w:ascii="Times New Roman" w:eastAsia="Calibri" w:hAnsi="Times New Roman" w:cs="Times New Roman"/>
          <w:bCs/>
          <w:sz w:val="24"/>
          <w:szCs w:val="24"/>
        </w:rPr>
        <w:t>:</w:t>
      </w:r>
      <w:r w:rsidR="00E57E83" w:rsidRPr="008B65AB">
        <w:rPr>
          <w:rFonts w:ascii="Times New Roman" w:eastAsia="Calibri" w:hAnsi="Times New Roman" w:cs="Times New Roman"/>
          <w:bCs/>
          <w:sz w:val="24"/>
          <w:szCs w:val="24"/>
        </w:rPr>
        <w:t xml:space="preserve"> “</w:t>
      </w:r>
      <w:r w:rsidR="00E57E83" w:rsidRPr="008B65AB">
        <w:rPr>
          <w:rFonts w:ascii="Times New Roman" w:eastAsia="Calibri" w:hAnsi="Times New Roman" w:cs="Times New Roman"/>
          <w:bCs/>
          <w:sz w:val="24"/>
          <w:szCs w:val="24"/>
          <w:lang w:val="es-CR"/>
        </w:rPr>
        <w:t xml:space="preserve">Los propietarios o administradores de establecimientos de alimentos, que hayan </w:t>
      </w:r>
      <w:r w:rsidR="00E57E83" w:rsidRPr="003D0278">
        <w:rPr>
          <w:rFonts w:ascii="Times New Roman" w:eastAsia="Calibri" w:hAnsi="Times New Roman" w:cs="Times New Roman"/>
          <w:bCs/>
          <w:sz w:val="24"/>
          <w:szCs w:val="24"/>
          <w:lang w:val="es-CR"/>
        </w:rPr>
        <w:t>obtenido el permiso de instalación podrán iniciar la operación de éstos una vez que acrediten ante el Ministerio que han cumplido c</w:t>
      </w:r>
      <w:r w:rsidR="00E57E83" w:rsidRPr="008B65AB">
        <w:rPr>
          <w:rFonts w:ascii="Times New Roman" w:eastAsia="Calibri" w:hAnsi="Times New Roman" w:cs="Times New Roman"/>
          <w:bCs/>
          <w:sz w:val="24"/>
          <w:szCs w:val="24"/>
          <w:lang w:val="es-CR"/>
        </w:rPr>
        <w:t xml:space="preserve">on las exigencias impuestas para conceder tal permiso y deberán indicar la persona que será responsable de la operación sanitaria del establecimiento y del control de la salud del personal. Dicha persona será responsable solidariamente con el propietario por las infracciones legales y reglamentarias que se cometan en el establecimiento.   </w:t>
      </w:r>
    </w:p>
    <w:p w14:paraId="42C4ED7A" w14:textId="77777777" w:rsidR="00E57E83" w:rsidRPr="008B65AB" w:rsidRDefault="00E57E83" w:rsidP="006B206C">
      <w:pPr>
        <w:pStyle w:val="Prrafodelista"/>
        <w:ind w:left="1068"/>
        <w:jc w:val="both"/>
        <w:rPr>
          <w:rFonts w:ascii="Times New Roman" w:eastAsia="Calibri" w:hAnsi="Times New Roman" w:cs="Times New Roman"/>
          <w:bCs/>
          <w:sz w:val="24"/>
          <w:szCs w:val="24"/>
          <w:lang w:val="es-CR"/>
        </w:rPr>
      </w:pPr>
    </w:p>
    <w:p w14:paraId="4855A45E" w14:textId="1066A0ED" w:rsidR="00A4557C" w:rsidRPr="008B65AB" w:rsidRDefault="00BC3F0F" w:rsidP="006B206C">
      <w:pPr>
        <w:jc w:val="both"/>
        <w:rPr>
          <w:rFonts w:ascii="Times New Roman" w:eastAsia="Calibri" w:hAnsi="Times New Roman" w:cs="Times New Roman"/>
          <w:bCs/>
          <w:sz w:val="24"/>
          <w:szCs w:val="24"/>
          <w:lang w:val="es-CR"/>
        </w:rPr>
      </w:pPr>
      <w:r>
        <w:rPr>
          <w:rFonts w:ascii="Times New Roman" w:eastAsia="Calibri" w:hAnsi="Times New Roman" w:cs="Times New Roman"/>
          <w:bCs/>
          <w:sz w:val="24"/>
          <w:szCs w:val="24"/>
          <w:lang w:val="es-CR"/>
        </w:rPr>
        <w:t>D</w:t>
      </w:r>
      <w:r w:rsidR="00E57E83" w:rsidRPr="008B65AB">
        <w:rPr>
          <w:rFonts w:ascii="Times New Roman" w:eastAsia="Calibri" w:hAnsi="Times New Roman" w:cs="Times New Roman"/>
          <w:bCs/>
          <w:sz w:val="24"/>
          <w:szCs w:val="24"/>
          <w:lang w:val="es-CR"/>
        </w:rPr>
        <w:t>icho artículo asimismo indica que: “Las fábricas de alimentos deberán contar con los profesionales idóneos, incorporados al Colegio respectivo, con el objeto de garantizar la pureza, el control del proceso y el control de calidad de los productos elaborados conforme al correspondiente reglamento.”</w:t>
      </w:r>
    </w:p>
    <w:p w14:paraId="282ED560" w14:textId="77777777" w:rsidR="00E57E83" w:rsidRPr="008B65AB" w:rsidRDefault="00E57E83" w:rsidP="006B206C">
      <w:pPr>
        <w:jc w:val="both"/>
        <w:rPr>
          <w:rFonts w:ascii="Times New Roman" w:eastAsia="Calibri" w:hAnsi="Times New Roman" w:cs="Times New Roman"/>
          <w:bCs/>
          <w:sz w:val="24"/>
          <w:szCs w:val="24"/>
          <w:lang w:val="es-CR"/>
        </w:rPr>
      </w:pPr>
    </w:p>
    <w:p w14:paraId="629AD20A" w14:textId="29F46386" w:rsidR="00E57E83" w:rsidRPr="008B65AB" w:rsidRDefault="00BC3F0F" w:rsidP="006B206C">
      <w:pPr>
        <w:jc w:val="both"/>
        <w:rPr>
          <w:rFonts w:ascii="Times New Roman" w:eastAsia="Calibri" w:hAnsi="Times New Roman" w:cs="Times New Roman"/>
          <w:bCs/>
          <w:sz w:val="24"/>
          <w:szCs w:val="24"/>
          <w:lang w:val="es-CR"/>
        </w:rPr>
      </w:pPr>
      <w:r>
        <w:rPr>
          <w:rFonts w:ascii="Times New Roman" w:eastAsia="Calibri" w:hAnsi="Times New Roman" w:cs="Times New Roman"/>
          <w:bCs/>
          <w:sz w:val="24"/>
          <w:szCs w:val="24"/>
          <w:lang w:val="es-CR"/>
        </w:rPr>
        <w:t>4</w:t>
      </w:r>
      <w:r w:rsidR="000667C6" w:rsidRPr="008B65AB">
        <w:rPr>
          <w:rFonts w:ascii="Times New Roman" w:eastAsia="Calibri" w:hAnsi="Times New Roman" w:cs="Times New Roman"/>
          <w:bCs/>
          <w:sz w:val="24"/>
          <w:szCs w:val="24"/>
          <w:lang w:val="es-CR"/>
        </w:rPr>
        <w:t>.</w:t>
      </w:r>
      <w:r w:rsidR="00CF64DD">
        <w:rPr>
          <w:rFonts w:ascii="Times New Roman" w:eastAsia="Calibri" w:hAnsi="Times New Roman" w:cs="Times New Roman"/>
          <w:bCs/>
          <w:sz w:val="24"/>
          <w:szCs w:val="24"/>
          <w:lang w:val="es-CR"/>
        </w:rPr>
        <w:t>-</w:t>
      </w:r>
      <w:r w:rsidR="000667C6" w:rsidRPr="008B65AB">
        <w:rPr>
          <w:rFonts w:ascii="Times New Roman" w:eastAsia="Calibri" w:hAnsi="Times New Roman" w:cs="Times New Roman"/>
          <w:bCs/>
          <w:sz w:val="24"/>
          <w:szCs w:val="24"/>
          <w:lang w:val="es-CR"/>
        </w:rPr>
        <w:t xml:space="preserve"> </w:t>
      </w:r>
      <w:r w:rsidR="00E57E83" w:rsidRPr="008B65AB">
        <w:rPr>
          <w:rFonts w:ascii="Times New Roman" w:eastAsia="Calibri" w:hAnsi="Times New Roman" w:cs="Times New Roman"/>
          <w:bCs/>
          <w:sz w:val="24"/>
          <w:szCs w:val="24"/>
          <w:lang w:val="es-CR"/>
        </w:rPr>
        <w:t>Que la Procuraduría General de la República, ante consulta del Colegio de Ingenieros Químicos y Profesionales Afines, mediante dictamen C-117-2021 del 5 de mayo del 2021 concluye</w:t>
      </w:r>
      <w:r w:rsidR="00B2663F">
        <w:rPr>
          <w:rFonts w:ascii="Times New Roman" w:eastAsia="Calibri" w:hAnsi="Times New Roman" w:cs="Times New Roman"/>
          <w:bCs/>
          <w:sz w:val="24"/>
          <w:szCs w:val="24"/>
          <w:lang w:val="es-CR"/>
        </w:rPr>
        <w:t xml:space="preserve"> </w:t>
      </w:r>
      <w:r w:rsidR="00B2663F" w:rsidRPr="002D18F2">
        <w:rPr>
          <w:rFonts w:ascii="Times New Roman" w:eastAsia="Calibri" w:hAnsi="Times New Roman" w:cs="Times New Roman"/>
          <w:bCs/>
          <w:sz w:val="24"/>
          <w:szCs w:val="24"/>
          <w:lang w:val="es-CR"/>
        </w:rPr>
        <w:t>e</w:t>
      </w:r>
      <w:r w:rsidR="009F49C8" w:rsidRPr="002D18F2">
        <w:rPr>
          <w:rFonts w:ascii="Times New Roman" w:eastAsia="Calibri" w:hAnsi="Times New Roman" w:cs="Times New Roman"/>
          <w:bCs/>
          <w:sz w:val="24"/>
          <w:szCs w:val="24"/>
          <w:lang w:val="es-CR"/>
        </w:rPr>
        <w:t>n lo que interesa</w:t>
      </w:r>
      <w:r w:rsidR="00E57E83" w:rsidRPr="003D0278">
        <w:rPr>
          <w:rFonts w:ascii="Times New Roman" w:eastAsia="Calibri" w:hAnsi="Times New Roman" w:cs="Times New Roman"/>
          <w:bCs/>
          <w:sz w:val="24"/>
          <w:szCs w:val="24"/>
          <w:lang w:val="es-CR"/>
        </w:rPr>
        <w:t xml:space="preserve">: </w:t>
      </w:r>
      <w:r w:rsidR="001C7A14" w:rsidRPr="003D0278">
        <w:rPr>
          <w:rFonts w:ascii="Times New Roman" w:eastAsia="Calibri" w:hAnsi="Times New Roman" w:cs="Times New Roman"/>
          <w:bCs/>
          <w:sz w:val="24"/>
          <w:szCs w:val="24"/>
          <w:lang w:val="es-CR"/>
        </w:rPr>
        <w:t>“</w:t>
      </w:r>
      <w:r w:rsidR="009F49C8" w:rsidRPr="003D0278">
        <w:rPr>
          <w:rFonts w:ascii="Times New Roman" w:eastAsia="Calibri" w:hAnsi="Times New Roman" w:cs="Times New Roman"/>
          <w:bCs/>
          <w:sz w:val="24"/>
          <w:szCs w:val="24"/>
          <w:lang w:val="es-CR"/>
        </w:rPr>
        <w:t>…</w:t>
      </w:r>
      <w:r w:rsidR="00E57E83" w:rsidRPr="003D0278">
        <w:rPr>
          <w:rFonts w:ascii="Times New Roman" w:eastAsia="Calibri" w:hAnsi="Times New Roman" w:cs="Times New Roman"/>
          <w:bCs/>
          <w:i/>
          <w:iCs/>
          <w:sz w:val="24"/>
          <w:szCs w:val="24"/>
          <w:lang w:val="es-CR"/>
        </w:rPr>
        <w:t>Asimismo, se concluye, con fundamento en la obligación de informar, prevista en el artículo 5 de la Ley N.° 8220 de 4 de marzo de 2020, que la administración, específicamente el Ministerio de Salud, está obligada a informar a las personas que soliciten permiso de funcionamiento para establecimientos dedicados a la industria alimentaria, que deben contar con un regente profesional en tecnología de alimentos como un requisito necesario a tal efecto</w:t>
      </w:r>
      <w:r w:rsidR="00E57E83" w:rsidRPr="003D0278">
        <w:rPr>
          <w:rFonts w:ascii="Times New Roman" w:eastAsia="Calibri" w:hAnsi="Times New Roman" w:cs="Times New Roman"/>
          <w:bCs/>
          <w:sz w:val="24"/>
          <w:szCs w:val="24"/>
          <w:lang w:val="es-CR"/>
        </w:rPr>
        <w:t>.</w:t>
      </w:r>
      <w:r w:rsidR="001C7A14" w:rsidRPr="003D0278">
        <w:rPr>
          <w:rFonts w:ascii="Times New Roman" w:eastAsia="Calibri" w:hAnsi="Times New Roman" w:cs="Times New Roman"/>
          <w:bCs/>
          <w:sz w:val="24"/>
          <w:szCs w:val="24"/>
          <w:lang w:val="es-CR"/>
        </w:rPr>
        <w:t>”</w:t>
      </w:r>
    </w:p>
    <w:p w14:paraId="7E278058" w14:textId="77777777" w:rsidR="00254CC2" w:rsidRPr="008B65AB" w:rsidRDefault="00254CC2" w:rsidP="006B206C">
      <w:pPr>
        <w:jc w:val="both"/>
        <w:rPr>
          <w:rFonts w:ascii="Times New Roman" w:eastAsia="Calibri" w:hAnsi="Times New Roman" w:cs="Times New Roman"/>
          <w:bCs/>
          <w:sz w:val="24"/>
          <w:szCs w:val="24"/>
          <w:lang w:val="es-CR"/>
        </w:rPr>
      </w:pPr>
    </w:p>
    <w:p w14:paraId="7ABB6F2F" w14:textId="520D2565" w:rsidR="001232C3" w:rsidRPr="008B65AB" w:rsidRDefault="00F3146A" w:rsidP="006B206C">
      <w:pPr>
        <w:jc w:val="both"/>
        <w:rPr>
          <w:rFonts w:ascii="Times New Roman" w:eastAsia="Calibri" w:hAnsi="Times New Roman" w:cs="Times New Roman"/>
          <w:bCs/>
          <w:sz w:val="24"/>
          <w:szCs w:val="24"/>
          <w:lang w:val="es-CR"/>
        </w:rPr>
      </w:pPr>
      <w:r>
        <w:rPr>
          <w:rFonts w:ascii="Times New Roman" w:eastAsia="Calibri" w:hAnsi="Times New Roman" w:cs="Times New Roman"/>
          <w:bCs/>
          <w:sz w:val="24"/>
          <w:szCs w:val="24"/>
          <w:lang w:val="es-CR"/>
        </w:rPr>
        <w:lastRenderedPageBreak/>
        <w:t>5</w:t>
      </w:r>
      <w:r w:rsidR="002D18F2">
        <w:rPr>
          <w:rFonts w:ascii="Times New Roman" w:eastAsia="Calibri" w:hAnsi="Times New Roman" w:cs="Times New Roman"/>
          <w:bCs/>
          <w:sz w:val="24"/>
          <w:szCs w:val="24"/>
          <w:lang w:val="es-CR"/>
        </w:rPr>
        <w:t xml:space="preserve">.- </w:t>
      </w:r>
      <w:r w:rsidR="001232C3" w:rsidRPr="007349BB">
        <w:rPr>
          <w:rFonts w:ascii="Times New Roman" w:eastAsia="Calibri" w:hAnsi="Times New Roman" w:cs="Times New Roman"/>
          <w:bCs/>
          <w:sz w:val="24"/>
          <w:szCs w:val="24"/>
          <w:lang w:val="es-CR"/>
        </w:rPr>
        <w:t>Que con base en lo señalado en los considerandos 4 y 5 de la presente propuesta todo establecimiento dedicado a la industria alimentaria debe contar con un regente profesional en tecnología de alimentos como un requisito necesario para el otorgamiento del permiso sanitario de funcionamiento.</w:t>
      </w:r>
    </w:p>
    <w:p w14:paraId="005FA56C" w14:textId="77777777" w:rsidR="001232C3" w:rsidRPr="008B65AB" w:rsidRDefault="001232C3" w:rsidP="006B206C">
      <w:pPr>
        <w:jc w:val="both"/>
        <w:rPr>
          <w:rFonts w:ascii="Times New Roman" w:eastAsia="Calibri" w:hAnsi="Times New Roman" w:cs="Times New Roman"/>
          <w:bCs/>
          <w:sz w:val="24"/>
          <w:szCs w:val="24"/>
          <w:lang w:val="es-CR"/>
        </w:rPr>
      </w:pPr>
    </w:p>
    <w:p w14:paraId="3C902D94" w14:textId="57766AA8" w:rsidR="00254CC2" w:rsidRPr="008B65AB" w:rsidRDefault="00F3146A" w:rsidP="106A7DFD">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2D18F2">
        <w:rPr>
          <w:rFonts w:ascii="Times New Roman" w:eastAsia="Calibri" w:hAnsi="Times New Roman" w:cs="Times New Roman"/>
          <w:sz w:val="24"/>
          <w:szCs w:val="24"/>
        </w:rPr>
        <w:t xml:space="preserve">.- </w:t>
      </w:r>
      <w:r w:rsidR="00254CC2" w:rsidRPr="106A7DFD">
        <w:rPr>
          <w:rFonts w:ascii="Times New Roman" w:eastAsia="Calibri" w:hAnsi="Times New Roman" w:cs="Times New Roman"/>
          <w:sz w:val="24"/>
          <w:szCs w:val="24"/>
        </w:rPr>
        <w:t xml:space="preserve">Que el artículo 220 de la </w:t>
      </w:r>
      <w:r w:rsidR="00094EBD" w:rsidRPr="106A7DFD">
        <w:rPr>
          <w:rFonts w:ascii="Times New Roman" w:eastAsia="Calibri" w:hAnsi="Times New Roman" w:cs="Times New Roman"/>
          <w:sz w:val="24"/>
          <w:szCs w:val="24"/>
        </w:rPr>
        <w:t xml:space="preserve">citada </w:t>
      </w:r>
      <w:r w:rsidR="00254CC2" w:rsidRPr="106A7DFD">
        <w:rPr>
          <w:rFonts w:ascii="Times New Roman" w:eastAsia="Calibri" w:hAnsi="Times New Roman" w:cs="Times New Roman"/>
          <w:sz w:val="24"/>
          <w:szCs w:val="24"/>
        </w:rPr>
        <w:t>Ley General de Salud, indica que toda persona física o jurídica que importe, elabore, empaque, manipule o envase alimentos deberá contar con una persona idónea a juicio de la autoridad de salud que será corresponsable solidariamente con aquélla, de la identidad, pureza, buena preparación, dosificación y conservación de los alimentos.</w:t>
      </w:r>
    </w:p>
    <w:p w14:paraId="5AD1F515" w14:textId="77777777" w:rsidR="00302770" w:rsidRPr="008B65AB" w:rsidRDefault="00302770" w:rsidP="006B206C">
      <w:pPr>
        <w:jc w:val="both"/>
        <w:rPr>
          <w:rFonts w:ascii="Times New Roman" w:eastAsia="Calibri" w:hAnsi="Times New Roman" w:cs="Times New Roman"/>
          <w:bCs/>
          <w:sz w:val="24"/>
          <w:szCs w:val="24"/>
        </w:rPr>
      </w:pPr>
    </w:p>
    <w:p w14:paraId="21A64B97" w14:textId="5F0EFACC" w:rsidR="00F2586E" w:rsidRPr="008B65AB" w:rsidRDefault="00AC5431" w:rsidP="00F2586E">
      <w:pPr>
        <w:jc w:val="both"/>
        <w:rPr>
          <w:rFonts w:ascii="Times New Roman" w:eastAsia="Calibri" w:hAnsi="Times New Roman" w:cs="Times New Roman"/>
          <w:bCs/>
          <w:sz w:val="24"/>
          <w:szCs w:val="24"/>
          <w:lang w:val="es-CR"/>
        </w:rPr>
      </w:pPr>
      <w:r>
        <w:rPr>
          <w:rFonts w:ascii="Times New Roman" w:eastAsia="Calibri" w:hAnsi="Times New Roman" w:cs="Times New Roman"/>
          <w:bCs/>
          <w:sz w:val="24"/>
          <w:szCs w:val="24"/>
          <w:lang w:val="es-CR"/>
        </w:rPr>
        <w:t>7</w:t>
      </w:r>
      <w:r w:rsidR="002D18F2">
        <w:rPr>
          <w:rFonts w:ascii="Times New Roman" w:eastAsia="Calibri" w:hAnsi="Times New Roman" w:cs="Times New Roman"/>
          <w:bCs/>
          <w:sz w:val="24"/>
          <w:szCs w:val="24"/>
          <w:lang w:val="es-CR"/>
        </w:rPr>
        <w:t xml:space="preserve">.- </w:t>
      </w:r>
      <w:r w:rsidR="00F2586E" w:rsidRPr="008B65AB">
        <w:rPr>
          <w:rFonts w:ascii="Times New Roman" w:eastAsia="Calibri" w:hAnsi="Times New Roman" w:cs="Times New Roman"/>
          <w:bCs/>
          <w:sz w:val="24"/>
          <w:szCs w:val="24"/>
          <w:lang w:val="es-CR"/>
        </w:rPr>
        <w:t xml:space="preserve">Que en el caso de comercios en los que se realice asimismo elaboración de productos alimenticios y bebidas para expendio directo al público, </w:t>
      </w:r>
      <w:r w:rsidR="00F2586E" w:rsidRPr="00F2586E">
        <w:rPr>
          <w:rFonts w:ascii="Times New Roman" w:eastAsia="Calibri" w:hAnsi="Times New Roman" w:cs="Times New Roman"/>
          <w:bCs/>
          <w:sz w:val="24"/>
          <w:szCs w:val="24"/>
          <w:lang w:val="es-CR"/>
        </w:rPr>
        <w:t>les resulta aplicable l</w:t>
      </w:r>
      <w:r w:rsidR="00F2586E">
        <w:rPr>
          <w:rFonts w:ascii="Times New Roman" w:eastAsia="Calibri" w:hAnsi="Times New Roman" w:cs="Times New Roman"/>
          <w:bCs/>
          <w:sz w:val="24"/>
          <w:szCs w:val="24"/>
          <w:lang w:val="es-CR"/>
        </w:rPr>
        <w:t>as</w:t>
      </w:r>
      <w:r w:rsidR="00F2586E" w:rsidRPr="00F2586E">
        <w:rPr>
          <w:rFonts w:ascii="Times New Roman" w:eastAsia="Calibri" w:hAnsi="Times New Roman" w:cs="Times New Roman"/>
          <w:bCs/>
          <w:sz w:val="24"/>
          <w:szCs w:val="24"/>
          <w:lang w:val="es-CR"/>
        </w:rPr>
        <w:t xml:space="preserve"> dispo</w:t>
      </w:r>
      <w:r w:rsidR="00F2586E">
        <w:rPr>
          <w:rFonts w:ascii="Times New Roman" w:eastAsia="Calibri" w:hAnsi="Times New Roman" w:cs="Times New Roman"/>
          <w:bCs/>
          <w:sz w:val="24"/>
          <w:szCs w:val="24"/>
          <w:lang w:val="es-CR"/>
        </w:rPr>
        <w:t xml:space="preserve">siciones establecidas en el </w:t>
      </w:r>
      <w:r w:rsidR="00F2586E" w:rsidRPr="00F2586E">
        <w:rPr>
          <w:rFonts w:ascii="Times New Roman" w:eastAsia="Calibri" w:hAnsi="Times New Roman" w:cs="Times New Roman"/>
          <w:bCs/>
          <w:sz w:val="24"/>
          <w:szCs w:val="24"/>
          <w:lang w:val="es-CR"/>
        </w:rPr>
        <w:t xml:space="preserve">Decreto </w:t>
      </w:r>
      <w:r w:rsidR="00F2586E">
        <w:rPr>
          <w:rFonts w:ascii="Times New Roman" w:eastAsia="Calibri" w:hAnsi="Times New Roman" w:cs="Times New Roman"/>
          <w:bCs/>
          <w:sz w:val="24"/>
          <w:szCs w:val="24"/>
          <w:lang w:val="es-CR"/>
        </w:rPr>
        <w:t xml:space="preserve">Ejecutivo N° </w:t>
      </w:r>
      <w:r w:rsidR="00F2586E" w:rsidRPr="00F2586E">
        <w:rPr>
          <w:rFonts w:ascii="Times New Roman" w:eastAsia="Calibri" w:hAnsi="Times New Roman" w:cs="Times New Roman"/>
          <w:bCs/>
          <w:sz w:val="24"/>
          <w:szCs w:val="24"/>
          <w:lang w:val="es-CR"/>
        </w:rPr>
        <w:t>37308-S</w:t>
      </w:r>
      <w:r w:rsidR="00F2586E">
        <w:rPr>
          <w:rFonts w:ascii="Times New Roman" w:eastAsia="Calibri" w:hAnsi="Times New Roman" w:cs="Times New Roman"/>
          <w:bCs/>
          <w:sz w:val="24"/>
          <w:szCs w:val="24"/>
          <w:lang w:val="es-CR"/>
        </w:rPr>
        <w:t xml:space="preserve"> </w:t>
      </w:r>
      <w:r w:rsidR="00F2586E" w:rsidRPr="00F2586E">
        <w:rPr>
          <w:rFonts w:ascii="Times New Roman" w:eastAsia="Calibri" w:hAnsi="Times New Roman" w:cs="Times New Roman"/>
          <w:bCs/>
          <w:sz w:val="24"/>
          <w:szCs w:val="24"/>
          <w:lang w:val="es-CR"/>
        </w:rPr>
        <w:t xml:space="preserve">del 30 de agosto del 2012 </w:t>
      </w:r>
      <w:r w:rsidR="00F2586E">
        <w:rPr>
          <w:rFonts w:ascii="Times New Roman" w:eastAsia="Calibri" w:hAnsi="Times New Roman" w:cs="Times New Roman"/>
          <w:bCs/>
          <w:sz w:val="24"/>
          <w:szCs w:val="24"/>
          <w:lang w:val="es-CR"/>
        </w:rPr>
        <w:t>“</w:t>
      </w:r>
      <w:r w:rsidR="00F2586E" w:rsidRPr="00F2586E">
        <w:rPr>
          <w:rFonts w:ascii="Times New Roman" w:eastAsia="Calibri" w:hAnsi="Times New Roman" w:cs="Times New Roman"/>
          <w:bCs/>
          <w:sz w:val="24"/>
          <w:szCs w:val="24"/>
          <w:lang w:val="es-CR"/>
        </w:rPr>
        <w:t xml:space="preserve">Reglamento </w:t>
      </w:r>
      <w:r w:rsidR="00F2586E">
        <w:rPr>
          <w:rFonts w:ascii="Times New Roman" w:eastAsia="Calibri" w:hAnsi="Times New Roman" w:cs="Times New Roman"/>
          <w:bCs/>
          <w:sz w:val="24"/>
          <w:szCs w:val="24"/>
          <w:lang w:val="es-CR"/>
        </w:rPr>
        <w:t xml:space="preserve">para los </w:t>
      </w:r>
      <w:r w:rsidR="00F2586E" w:rsidRPr="00F2586E">
        <w:rPr>
          <w:rFonts w:ascii="Times New Roman" w:eastAsia="Calibri" w:hAnsi="Times New Roman" w:cs="Times New Roman"/>
          <w:bCs/>
          <w:sz w:val="24"/>
          <w:szCs w:val="24"/>
          <w:lang w:val="es-CR"/>
        </w:rPr>
        <w:t>Servicios de Alimentación al Público</w:t>
      </w:r>
      <w:r w:rsidR="00F2586E">
        <w:rPr>
          <w:rFonts w:ascii="Times New Roman" w:eastAsia="Calibri" w:hAnsi="Times New Roman" w:cs="Times New Roman"/>
          <w:bCs/>
          <w:sz w:val="24"/>
          <w:szCs w:val="24"/>
          <w:lang w:val="es-CR"/>
        </w:rPr>
        <w:t>”</w:t>
      </w:r>
      <w:r w:rsidR="00F2586E" w:rsidRPr="00F2586E">
        <w:rPr>
          <w:rFonts w:ascii="Times New Roman" w:eastAsia="Calibri" w:hAnsi="Times New Roman" w:cs="Times New Roman"/>
          <w:bCs/>
          <w:sz w:val="24"/>
          <w:szCs w:val="24"/>
          <w:lang w:val="es-CR"/>
        </w:rPr>
        <w:t xml:space="preserve">, </w:t>
      </w:r>
      <w:r w:rsidR="00F2586E">
        <w:rPr>
          <w:rFonts w:ascii="Times New Roman" w:eastAsia="Calibri" w:hAnsi="Times New Roman" w:cs="Times New Roman"/>
          <w:bCs/>
          <w:sz w:val="24"/>
          <w:szCs w:val="24"/>
          <w:lang w:val="es-CR"/>
        </w:rPr>
        <w:t>razón por la cual, con base en lo señalado en su artículo 4</w:t>
      </w:r>
      <w:r w:rsidR="00F2586E" w:rsidRPr="008B65AB">
        <w:rPr>
          <w:rFonts w:ascii="Times New Roman" w:eastAsia="Calibri" w:hAnsi="Times New Roman" w:cs="Times New Roman"/>
          <w:bCs/>
          <w:sz w:val="24"/>
          <w:szCs w:val="24"/>
          <w:lang w:val="es-CR"/>
        </w:rPr>
        <w:t xml:space="preserve">, los manipuladores de alimentos, así como propietarios y administradores, deben contar con </w:t>
      </w:r>
      <w:bookmarkStart w:id="1" w:name="_Hlk206507483"/>
      <w:r w:rsidR="00094EBD" w:rsidRPr="008B65AB">
        <w:rPr>
          <w:rFonts w:ascii="Times New Roman" w:eastAsia="Calibri" w:hAnsi="Times New Roman" w:cs="Times New Roman"/>
          <w:bCs/>
          <w:sz w:val="24"/>
          <w:szCs w:val="24"/>
          <w:lang w:val="es-CR"/>
        </w:rPr>
        <w:t>carn</w:t>
      </w:r>
      <w:r w:rsidR="00094EBD">
        <w:rPr>
          <w:rFonts w:ascii="Times New Roman" w:eastAsia="Calibri" w:hAnsi="Times New Roman" w:cs="Times New Roman"/>
          <w:bCs/>
          <w:sz w:val="24"/>
          <w:szCs w:val="24"/>
          <w:lang w:val="es-CR"/>
        </w:rPr>
        <w:t>é digital de manipulador de alimentos</w:t>
      </w:r>
      <w:bookmarkEnd w:id="1"/>
      <w:r w:rsidR="00F2586E" w:rsidRPr="008B65AB">
        <w:rPr>
          <w:rFonts w:ascii="Times New Roman" w:eastAsia="Calibri" w:hAnsi="Times New Roman" w:cs="Times New Roman"/>
          <w:bCs/>
          <w:sz w:val="24"/>
          <w:szCs w:val="24"/>
          <w:lang w:val="es-CR"/>
        </w:rPr>
        <w:t xml:space="preserve">, lográndose </w:t>
      </w:r>
      <w:r w:rsidR="00094EBD">
        <w:rPr>
          <w:rFonts w:ascii="Times New Roman" w:eastAsia="Calibri" w:hAnsi="Times New Roman" w:cs="Times New Roman"/>
          <w:bCs/>
          <w:sz w:val="24"/>
          <w:szCs w:val="24"/>
          <w:lang w:val="es-CR"/>
        </w:rPr>
        <w:t>una</w:t>
      </w:r>
      <w:r w:rsidR="00F2586E" w:rsidRPr="008B65AB">
        <w:rPr>
          <w:rFonts w:ascii="Times New Roman" w:eastAsia="Calibri" w:hAnsi="Times New Roman" w:cs="Times New Roman"/>
          <w:bCs/>
          <w:sz w:val="24"/>
          <w:szCs w:val="24"/>
          <w:lang w:val="es-CR"/>
        </w:rPr>
        <w:t xml:space="preserve"> adecuada protección a la salud pública, a fin de cumplir con </w:t>
      </w:r>
      <w:r w:rsidR="00094EBD">
        <w:rPr>
          <w:rFonts w:ascii="Times New Roman" w:eastAsia="Calibri" w:hAnsi="Times New Roman" w:cs="Times New Roman"/>
          <w:bCs/>
          <w:sz w:val="24"/>
          <w:szCs w:val="24"/>
          <w:lang w:val="es-CR"/>
        </w:rPr>
        <w:t xml:space="preserve">lo establecido en </w:t>
      </w:r>
      <w:r w:rsidR="00F2586E" w:rsidRPr="008B65AB">
        <w:rPr>
          <w:rFonts w:ascii="Times New Roman" w:eastAsia="Calibri" w:hAnsi="Times New Roman" w:cs="Times New Roman"/>
          <w:bCs/>
          <w:sz w:val="24"/>
          <w:szCs w:val="24"/>
          <w:lang w:val="es-CR"/>
        </w:rPr>
        <w:t xml:space="preserve">el artículo 220 de la </w:t>
      </w:r>
      <w:r w:rsidR="00094EBD" w:rsidRPr="00094EBD">
        <w:rPr>
          <w:rFonts w:ascii="Times New Roman" w:eastAsia="Calibri" w:hAnsi="Times New Roman" w:cs="Times New Roman"/>
          <w:bCs/>
          <w:sz w:val="24"/>
          <w:szCs w:val="24"/>
          <w:lang w:val="es-CR"/>
        </w:rPr>
        <w:t>Ley No. 5395 del 30 de octubre de 1973 "Ley General de Salud"</w:t>
      </w:r>
      <w:r w:rsidR="00094EBD">
        <w:rPr>
          <w:rFonts w:ascii="Times New Roman" w:eastAsia="Calibri" w:hAnsi="Times New Roman" w:cs="Times New Roman"/>
          <w:bCs/>
          <w:sz w:val="24"/>
          <w:szCs w:val="24"/>
          <w:lang w:val="es-CR"/>
        </w:rPr>
        <w:t>.</w:t>
      </w:r>
    </w:p>
    <w:p w14:paraId="0984E5EF" w14:textId="77777777" w:rsidR="001232C3" w:rsidRPr="008B65AB" w:rsidRDefault="001232C3" w:rsidP="006B206C">
      <w:pPr>
        <w:jc w:val="both"/>
        <w:rPr>
          <w:rFonts w:ascii="Times New Roman" w:eastAsia="Calibri" w:hAnsi="Times New Roman" w:cs="Times New Roman"/>
          <w:bCs/>
          <w:sz w:val="24"/>
          <w:szCs w:val="24"/>
          <w:lang w:val="es-CR"/>
        </w:rPr>
      </w:pPr>
    </w:p>
    <w:p w14:paraId="768D8D8A" w14:textId="24CB5254" w:rsidR="00491CAE" w:rsidRDefault="00AC5431" w:rsidP="106A7DFD">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CF64DD" w:rsidRPr="106A7DFD">
        <w:rPr>
          <w:rFonts w:ascii="Times New Roman" w:eastAsia="Calibri" w:hAnsi="Times New Roman" w:cs="Times New Roman"/>
          <w:sz w:val="24"/>
          <w:szCs w:val="24"/>
        </w:rPr>
        <w:t xml:space="preserve">.- </w:t>
      </w:r>
      <w:r w:rsidR="00254CC2" w:rsidRPr="106A7DFD">
        <w:rPr>
          <w:rFonts w:ascii="Times New Roman" w:eastAsia="Calibri" w:hAnsi="Times New Roman" w:cs="Times New Roman"/>
          <w:sz w:val="24"/>
          <w:szCs w:val="24"/>
        </w:rPr>
        <w:t xml:space="preserve">Que el Decreto </w:t>
      </w:r>
      <w:r w:rsidR="00094EBD" w:rsidRPr="106A7DFD">
        <w:rPr>
          <w:rFonts w:ascii="Times New Roman" w:eastAsia="Calibri" w:hAnsi="Times New Roman" w:cs="Times New Roman"/>
          <w:sz w:val="24"/>
          <w:szCs w:val="24"/>
        </w:rPr>
        <w:t xml:space="preserve">Ejecutivo N° </w:t>
      </w:r>
      <w:r w:rsidR="00254CC2" w:rsidRPr="106A7DFD">
        <w:rPr>
          <w:rFonts w:ascii="Times New Roman" w:eastAsia="Calibri" w:hAnsi="Times New Roman" w:cs="Times New Roman"/>
          <w:sz w:val="24"/>
          <w:szCs w:val="24"/>
        </w:rPr>
        <w:t>44722-S</w:t>
      </w:r>
      <w:r w:rsidR="00094EBD" w:rsidRPr="106A7DFD">
        <w:rPr>
          <w:rFonts w:ascii="Times New Roman" w:eastAsia="Calibri" w:hAnsi="Times New Roman" w:cs="Times New Roman"/>
          <w:sz w:val="24"/>
          <w:szCs w:val="24"/>
        </w:rPr>
        <w:t xml:space="preserve"> del 16 de octubre del 2024 “</w:t>
      </w:r>
      <w:r w:rsidR="00254CC2" w:rsidRPr="106A7DFD">
        <w:rPr>
          <w:rFonts w:ascii="Times New Roman" w:eastAsia="Calibri" w:hAnsi="Times New Roman" w:cs="Times New Roman"/>
          <w:sz w:val="24"/>
          <w:szCs w:val="24"/>
        </w:rPr>
        <w:t xml:space="preserve">Reglamento para el otorgamiento del </w:t>
      </w:r>
      <w:r w:rsidR="00094EBD" w:rsidRPr="106A7DFD">
        <w:rPr>
          <w:rFonts w:ascii="Times New Roman" w:eastAsia="Calibri" w:hAnsi="Times New Roman" w:cs="Times New Roman"/>
          <w:sz w:val="24"/>
          <w:szCs w:val="24"/>
        </w:rPr>
        <w:t>carné digital de manipuladores de alimentos”</w:t>
      </w:r>
      <w:r w:rsidR="00254CC2" w:rsidRPr="106A7DFD">
        <w:rPr>
          <w:rFonts w:ascii="Times New Roman" w:eastAsia="Calibri" w:hAnsi="Times New Roman" w:cs="Times New Roman"/>
          <w:sz w:val="24"/>
          <w:szCs w:val="24"/>
        </w:rPr>
        <w:t>, establece los</w:t>
      </w:r>
      <w:r w:rsidR="00094EBD" w:rsidRPr="106A7DFD">
        <w:rPr>
          <w:rFonts w:ascii="Times New Roman" w:eastAsia="Calibri" w:hAnsi="Times New Roman" w:cs="Times New Roman"/>
          <w:sz w:val="24"/>
          <w:szCs w:val="24"/>
        </w:rPr>
        <w:t xml:space="preserve"> requisitos y el procedimiento para el otorgamiento del carné digital de los manipuladores de alimentos en servicios de alimentación al público</w:t>
      </w:r>
      <w:r w:rsidR="00254CC2" w:rsidRPr="106A7DFD">
        <w:rPr>
          <w:rFonts w:ascii="Times New Roman" w:eastAsia="Calibri" w:hAnsi="Times New Roman" w:cs="Times New Roman"/>
          <w:sz w:val="24"/>
          <w:szCs w:val="24"/>
        </w:rPr>
        <w:t xml:space="preserve">. </w:t>
      </w:r>
    </w:p>
    <w:p w14:paraId="3F3F672C" w14:textId="77777777" w:rsidR="00BF4AA1" w:rsidRDefault="00BF4AA1" w:rsidP="106A7DFD">
      <w:pPr>
        <w:jc w:val="both"/>
        <w:rPr>
          <w:rFonts w:ascii="Times New Roman" w:eastAsia="Calibri" w:hAnsi="Times New Roman" w:cs="Times New Roman"/>
          <w:sz w:val="24"/>
          <w:szCs w:val="24"/>
        </w:rPr>
      </w:pPr>
    </w:p>
    <w:p w14:paraId="0E3D0B57" w14:textId="4B91F4F2" w:rsidR="009B3888" w:rsidRPr="009B3888" w:rsidRDefault="00BF4AA1" w:rsidP="009B388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Que el Poder Ejecutivo promulgó el Decreto Ejecutivo </w:t>
      </w:r>
      <w:r w:rsidR="008057E3" w:rsidRPr="008057E3">
        <w:rPr>
          <w:rFonts w:ascii="Times New Roman" w:eastAsia="Calibri" w:hAnsi="Times New Roman" w:cs="Times New Roman"/>
          <w:sz w:val="24"/>
          <w:szCs w:val="24"/>
        </w:rPr>
        <w:t>N° 43432-S del 9 de marzo del 2022 “Reglamento general para permisos sanitarios de funcionamiento, permisos de habilitación y autorización para eventos temporales de concentración masiva de personas, otorgados por el Ministerio de Salud”</w:t>
      </w:r>
      <w:r w:rsidR="009B3888">
        <w:rPr>
          <w:rFonts w:ascii="Times New Roman" w:eastAsia="Calibri" w:hAnsi="Times New Roman" w:cs="Times New Roman"/>
          <w:sz w:val="24"/>
          <w:szCs w:val="24"/>
        </w:rPr>
        <w:t xml:space="preserve">, con el objeto de </w:t>
      </w:r>
      <w:r w:rsidR="009B3888" w:rsidRPr="009B3888">
        <w:rPr>
          <w:rFonts w:ascii="Times New Roman" w:eastAsia="Calibri" w:hAnsi="Times New Roman" w:cs="Times New Roman"/>
          <w:sz w:val="24"/>
          <w:szCs w:val="24"/>
        </w:rPr>
        <w:t>establecer los requisitos que debe cumplir el interesado o el permisionario, para el trámite de solicitud por primera vez o renovación respectivamente, del permiso sanitario de funcionamiento de establecimientos públicos y privados, que desarrollan actividades industriales, comerciales, servicios</w:t>
      </w:r>
      <w:r w:rsidR="008F429E">
        <w:rPr>
          <w:rFonts w:ascii="Times New Roman" w:eastAsia="Calibri" w:hAnsi="Times New Roman" w:cs="Times New Roman"/>
          <w:sz w:val="24"/>
          <w:szCs w:val="24"/>
        </w:rPr>
        <w:t>.</w:t>
      </w:r>
    </w:p>
    <w:p w14:paraId="56E8CED0" w14:textId="77777777" w:rsidR="009B3888" w:rsidRPr="009B3888" w:rsidRDefault="009B3888" w:rsidP="009B3888">
      <w:pPr>
        <w:jc w:val="both"/>
        <w:rPr>
          <w:rFonts w:ascii="Times New Roman" w:eastAsia="Calibri" w:hAnsi="Times New Roman" w:cs="Times New Roman"/>
          <w:sz w:val="24"/>
          <w:szCs w:val="24"/>
        </w:rPr>
      </w:pPr>
    </w:p>
    <w:p w14:paraId="37619171" w14:textId="46A73C2D" w:rsidR="008B65AB" w:rsidRPr="008B65AB" w:rsidRDefault="002D18F2" w:rsidP="00386428">
      <w:pPr>
        <w:jc w:val="both"/>
        <w:rPr>
          <w:rFonts w:ascii="Times New Roman" w:eastAsia="Calibri" w:hAnsi="Times New Roman" w:cs="Times New Roman"/>
          <w:bCs/>
          <w:sz w:val="24"/>
          <w:szCs w:val="24"/>
          <w:lang w:val="es-CR"/>
        </w:rPr>
      </w:pPr>
      <w:r>
        <w:rPr>
          <w:rFonts w:ascii="Times New Roman" w:eastAsia="Calibri" w:hAnsi="Times New Roman" w:cs="Times New Roman"/>
          <w:bCs/>
          <w:sz w:val="24"/>
          <w:szCs w:val="24"/>
          <w:lang w:val="es-CR"/>
        </w:rPr>
        <w:t>10</w:t>
      </w:r>
      <w:r w:rsidR="00CF64DD">
        <w:rPr>
          <w:rFonts w:ascii="Times New Roman" w:eastAsia="Calibri" w:hAnsi="Times New Roman" w:cs="Times New Roman"/>
          <w:bCs/>
          <w:sz w:val="24"/>
          <w:szCs w:val="24"/>
          <w:lang w:val="es-CR"/>
        </w:rPr>
        <w:t>.-</w:t>
      </w:r>
      <w:r w:rsidR="008B65AB">
        <w:rPr>
          <w:rFonts w:ascii="Times New Roman" w:eastAsia="Calibri" w:hAnsi="Times New Roman" w:cs="Times New Roman"/>
          <w:bCs/>
          <w:sz w:val="24"/>
          <w:szCs w:val="24"/>
          <w:lang w:val="es-CR"/>
        </w:rPr>
        <w:t xml:space="preserve"> Que por lo anteriormente expuesto, resulta necesario y oportuno</w:t>
      </w:r>
      <w:r w:rsidR="00094EBD">
        <w:rPr>
          <w:rFonts w:ascii="Times New Roman" w:eastAsia="Calibri" w:hAnsi="Times New Roman" w:cs="Times New Roman"/>
          <w:bCs/>
          <w:sz w:val="24"/>
          <w:szCs w:val="24"/>
          <w:lang w:val="es-CR"/>
        </w:rPr>
        <w:t xml:space="preserve"> modificar el inciso i) del artículo 8</w:t>
      </w:r>
      <w:r w:rsidR="00D71EFB">
        <w:rPr>
          <w:rFonts w:ascii="Times New Roman" w:eastAsia="Calibri" w:hAnsi="Times New Roman" w:cs="Times New Roman"/>
          <w:bCs/>
          <w:sz w:val="24"/>
          <w:szCs w:val="24"/>
          <w:lang w:val="es-CR"/>
        </w:rPr>
        <w:t xml:space="preserve"> </w:t>
      </w:r>
      <w:bookmarkStart w:id="2" w:name="_Hlk206680563"/>
      <w:r w:rsidR="00D71EFB">
        <w:rPr>
          <w:rFonts w:ascii="Times New Roman" w:eastAsia="Calibri" w:hAnsi="Times New Roman" w:cs="Times New Roman"/>
          <w:bCs/>
          <w:sz w:val="24"/>
          <w:szCs w:val="24"/>
          <w:lang w:val="es-CR"/>
        </w:rPr>
        <w:t xml:space="preserve">y los títulos </w:t>
      </w:r>
      <w:r w:rsidR="007E1599" w:rsidRPr="007E1599">
        <w:rPr>
          <w:rFonts w:ascii="Times New Roman" w:eastAsia="Calibri" w:hAnsi="Times New Roman" w:cs="Times New Roman"/>
          <w:bCs/>
          <w:sz w:val="24"/>
          <w:szCs w:val="24"/>
          <w:lang w:val="es-CR"/>
        </w:rPr>
        <w:t>de la subclase CR 1071.9 de la clase 1071 del grupo 10</w:t>
      </w:r>
      <w:r w:rsidR="00B547F1">
        <w:rPr>
          <w:rFonts w:ascii="Times New Roman" w:eastAsia="Calibri" w:hAnsi="Times New Roman" w:cs="Times New Roman"/>
          <w:bCs/>
          <w:sz w:val="24"/>
          <w:szCs w:val="24"/>
          <w:lang w:val="es-CR"/>
        </w:rPr>
        <w:t>7</w:t>
      </w:r>
      <w:r w:rsidR="007E1599" w:rsidRPr="007E1599">
        <w:rPr>
          <w:rFonts w:ascii="Times New Roman" w:eastAsia="Calibri" w:hAnsi="Times New Roman" w:cs="Times New Roman"/>
          <w:bCs/>
          <w:sz w:val="24"/>
          <w:szCs w:val="24"/>
          <w:lang w:val="es-CR"/>
        </w:rPr>
        <w:t xml:space="preserve"> de la división 10</w:t>
      </w:r>
      <w:r w:rsidR="009D35A0">
        <w:rPr>
          <w:rFonts w:ascii="Times New Roman" w:eastAsia="Calibri" w:hAnsi="Times New Roman" w:cs="Times New Roman"/>
          <w:bCs/>
          <w:sz w:val="24"/>
          <w:szCs w:val="24"/>
          <w:lang w:val="es-CR"/>
        </w:rPr>
        <w:t xml:space="preserve"> y de la</w:t>
      </w:r>
      <w:r w:rsidR="00553BEF">
        <w:rPr>
          <w:rFonts w:ascii="Times New Roman" w:eastAsia="Calibri" w:hAnsi="Times New Roman" w:cs="Times New Roman"/>
          <w:bCs/>
          <w:sz w:val="24"/>
          <w:szCs w:val="24"/>
          <w:lang w:val="es-CR"/>
        </w:rPr>
        <w:t xml:space="preserve"> </w:t>
      </w:r>
      <w:r w:rsidR="006E3DA9">
        <w:rPr>
          <w:rFonts w:ascii="Times New Roman" w:eastAsia="Calibri" w:hAnsi="Times New Roman" w:cs="Times New Roman"/>
          <w:bCs/>
          <w:sz w:val="24"/>
          <w:szCs w:val="24"/>
          <w:lang w:val="es-CR"/>
        </w:rPr>
        <w:t xml:space="preserve">subclase CR </w:t>
      </w:r>
      <w:r w:rsidR="006E3DA9" w:rsidRPr="006E3DA9">
        <w:rPr>
          <w:rFonts w:ascii="Times New Roman" w:eastAsia="Calibri" w:hAnsi="Times New Roman" w:cs="Times New Roman"/>
          <w:bCs/>
          <w:sz w:val="24"/>
          <w:szCs w:val="24"/>
          <w:lang w:val="es-CR"/>
        </w:rPr>
        <w:t>4</w:t>
      </w:r>
      <w:r w:rsidR="004927E5">
        <w:rPr>
          <w:rFonts w:ascii="Times New Roman" w:eastAsia="Calibri" w:hAnsi="Times New Roman" w:cs="Times New Roman"/>
          <w:bCs/>
          <w:sz w:val="24"/>
          <w:szCs w:val="24"/>
          <w:lang w:val="es-CR"/>
        </w:rPr>
        <w:t>721</w:t>
      </w:r>
      <w:r w:rsidR="006E3DA9" w:rsidRPr="006E3DA9">
        <w:rPr>
          <w:rFonts w:ascii="Times New Roman" w:eastAsia="Calibri" w:hAnsi="Times New Roman" w:cs="Times New Roman"/>
          <w:bCs/>
          <w:sz w:val="24"/>
          <w:szCs w:val="24"/>
          <w:lang w:val="es-CR"/>
        </w:rPr>
        <w:t xml:space="preserve">.9 </w:t>
      </w:r>
      <w:r w:rsidR="006E3DA9">
        <w:rPr>
          <w:rFonts w:ascii="Times New Roman" w:eastAsia="Calibri" w:hAnsi="Times New Roman" w:cs="Times New Roman"/>
          <w:bCs/>
          <w:sz w:val="24"/>
          <w:szCs w:val="24"/>
          <w:lang w:val="es-CR"/>
        </w:rPr>
        <w:t>de la clase</w:t>
      </w:r>
      <w:r w:rsidR="00154442">
        <w:rPr>
          <w:rFonts w:ascii="Times New Roman" w:eastAsia="Calibri" w:hAnsi="Times New Roman" w:cs="Times New Roman"/>
          <w:bCs/>
          <w:sz w:val="24"/>
          <w:szCs w:val="24"/>
          <w:lang w:val="es-CR"/>
        </w:rPr>
        <w:t xml:space="preserve"> </w:t>
      </w:r>
      <w:r w:rsidR="00553BEF">
        <w:rPr>
          <w:rFonts w:ascii="Times New Roman" w:eastAsia="Calibri" w:hAnsi="Times New Roman" w:cs="Times New Roman"/>
          <w:bCs/>
          <w:sz w:val="24"/>
          <w:szCs w:val="24"/>
          <w:lang w:val="es-CR"/>
        </w:rPr>
        <w:t>4</w:t>
      </w:r>
      <w:r w:rsidR="004927E5">
        <w:rPr>
          <w:rFonts w:ascii="Times New Roman" w:eastAsia="Calibri" w:hAnsi="Times New Roman" w:cs="Times New Roman"/>
          <w:bCs/>
          <w:sz w:val="24"/>
          <w:szCs w:val="24"/>
          <w:lang w:val="es-CR"/>
        </w:rPr>
        <w:t>721</w:t>
      </w:r>
      <w:r w:rsidR="00553BEF">
        <w:rPr>
          <w:rFonts w:ascii="Times New Roman" w:eastAsia="Calibri" w:hAnsi="Times New Roman" w:cs="Times New Roman"/>
          <w:bCs/>
          <w:sz w:val="24"/>
          <w:szCs w:val="24"/>
          <w:lang w:val="es-CR"/>
        </w:rPr>
        <w:t xml:space="preserve"> del grupo 472 de la división 47</w:t>
      </w:r>
      <w:r w:rsidR="007E1599" w:rsidRPr="007E1599">
        <w:rPr>
          <w:rFonts w:ascii="Times New Roman" w:eastAsia="Calibri" w:hAnsi="Times New Roman" w:cs="Times New Roman"/>
          <w:bCs/>
          <w:sz w:val="24"/>
          <w:szCs w:val="24"/>
          <w:lang w:val="es-CR"/>
        </w:rPr>
        <w:t xml:space="preserve"> de la Tabla 1 del Anexo I</w:t>
      </w:r>
      <w:bookmarkEnd w:id="2"/>
      <w:r w:rsidR="007E1599" w:rsidRPr="007E1599">
        <w:rPr>
          <w:rFonts w:ascii="Times New Roman" w:eastAsia="Calibri" w:hAnsi="Times New Roman" w:cs="Times New Roman"/>
          <w:bCs/>
          <w:sz w:val="24"/>
          <w:szCs w:val="24"/>
          <w:lang w:val="es-CR"/>
        </w:rPr>
        <w:t xml:space="preserve"> </w:t>
      </w:r>
      <w:r w:rsidR="00D71EFB">
        <w:rPr>
          <w:rFonts w:ascii="Times New Roman" w:eastAsia="Calibri" w:hAnsi="Times New Roman" w:cs="Times New Roman"/>
          <w:bCs/>
          <w:sz w:val="24"/>
          <w:szCs w:val="24"/>
          <w:lang w:val="es-CR"/>
        </w:rPr>
        <w:t xml:space="preserve">del </w:t>
      </w:r>
      <w:r w:rsidR="00D71EFB" w:rsidRPr="00D71EFB">
        <w:rPr>
          <w:rFonts w:ascii="Times New Roman" w:eastAsia="Calibri" w:hAnsi="Times New Roman" w:cs="Times New Roman"/>
          <w:bCs/>
          <w:sz w:val="24"/>
          <w:szCs w:val="24"/>
          <w:lang w:val="es-CR"/>
        </w:rPr>
        <w:t xml:space="preserve">Decreto </w:t>
      </w:r>
      <w:r w:rsidR="00D71EFB">
        <w:rPr>
          <w:rFonts w:ascii="Times New Roman" w:eastAsia="Calibri" w:hAnsi="Times New Roman" w:cs="Times New Roman"/>
          <w:bCs/>
          <w:sz w:val="24"/>
          <w:szCs w:val="24"/>
          <w:lang w:val="es-CR"/>
        </w:rPr>
        <w:t xml:space="preserve">Ejecutivo N° </w:t>
      </w:r>
      <w:bookmarkStart w:id="3" w:name="_Hlk206508451"/>
      <w:r w:rsidR="00D71EFB" w:rsidRPr="00D71EFB">
        <w:rPr>
          <w:rFonts w:ascii="Times New Roman" w:eastAsia="Calibri" w:hAnsi="Times New Roman" w:cs="Times New Roman"/>
          <w:bCs/>
          <w:sz w:val="24"/>
          <w:szCs w:val="24"/>
          <w:lang w:val="es-CR"/>
        </w:rPr>
        <w:t>43432-S</w:t>
      </w:r>
      <w:r w:rsidR="00D71EFB">
        <w:rPr>
          <w:rFonts w:ascii="Times New Roman" w:eastAsia="Calibri" w:hAnsi="Times New Roman" w:cs="Times New Roman"/>
          <w:bCs/>
          <w:sz w:val="24"/>
          <w:szCs w:val="24"/>
          <w:lang w:val="es-CR"/>
        </w:rPr>
        <w:t xml:space="preserve"> del 9 de marzo del 2022</w:t>
      </w:r>
      <w:r w:rsidR="00D71EFB" w:rsidRPr="00D71EFB">
        <w:rPr>
          <w:rFonts w:ascii="Times New Roman" w:eastAsia="Calibri" w:hAnsi="Times New Roman" w:cs="Times New Roman"/>
          <w:bCs/>
          <w:sz w:val="24"/>
          <w:szCs w:val="24"/>
          <w:lang w:val="es-CR"/>
        </w:rPr>
        <w:t xml:space="preserve"> </w:t>
      </w:r>
      <w:bookmarkEnd w:id="3"/>
      <w:r w:rsidR="00D71EFB">
        <w:rPr>
          <w:rFonts w:ascii="Times New Roman" w:eastAsia="Calibri" w:hAnsi="Times New Roman" w:cs="Times New Roman"/>
          <w:bCs/>
          <w:sz w:val="24"/>
          <w:szCs w:val="24"/>
          <w:lang w:val="es-CR"/>
        </w:rPr>
        <w:t>“</w:t>
      </w:r>
      <w:r w:rsidR="00D71EFB" w:rsidRPr="00D71EFB">
        <w:rPr>
          <w:rFonts w:ascii="Times New Roman" w:eastAsia="Calibri" w:hAnsi="Times New Roman" w:cs="Times New Roman"/>
          <w:bCs/>
          <w:sz w:val="24"/>
          <w:szCs w:val="24"/>
          <w:lang w:val="es-CR"/>
        </w:rPr>
        <w:t>Reglamento general para permisos sanitarios de funcionamiento, permisos de habilitación y autorización para eventos temporales de concentración masiva de personas</w:t>
      </w:r>
      <w:r w:rsidR="00BF4AA1" w:rsidRPr="00BF4AA1">
        <w:rPr>
          <w:rFonts w:ascii="Times New Roman" w:eastAsia="Calibri" w:hAnsi="Times New Roman" w:cs="Times New Roman"/>
          <w:bCs/>
          <w:sz w:val="24"/>
          <w:szCs w:val="24"/>
          <w:lang w:val="es-CR"/>
        </w:rPr>
        <w:t>, otorgados por el Ministerio de Salud</w:t>
      </w:r>
      <w:r w:rsidR="00926291" w:rsidRPr="00E62B95">
        <w:rPr>
          <w:rFonts w:ascii="Times New Roman" w:eastAsia="Calibri" w:hAnsi="Times New Roman" w:cs="Times New Roman"/>
          <w:bCs/>
          <w:sz w:val="24"/>
          <w:szCs w:val="24"/>
          <w:lang w:val="es-CR"/>
        </w:rPr>
        <w:t xml:space="preserve">”, con el propósito de </w:t>
      </w:r>
      <w:r w:rsidRPr="00E62B95">
        <w:rPr>
          <w:rFonts w:ascii="Times New Roman" w:eastAsia="Calibri" w:hAnsi="Times New Roman" w:cs="Times New Roman"/>
          <w:bCs/>
          <w:sz w:val="24"/>
          <w:szCs w:val="24"/>
          <w:lang w:val="es-CR"/>
        </w:rPr>
        <w:t xml:space="preserve">ajustarse a la Ley </w:t>
      </w:r>
      <w:r w:rsidR="00496EA3">
        <w:rPr>
          <w:rFonts w:ascii="Times New Roman" w:eastAsia="Calibri" w:hAnsi="Times New Roman" w:cs="Times New Roman"/>
          <w:bCs/>
          <w:sz w:val="24"/>
          <w:szCs w:val="24"/>
          <w:lang w:val="es-CR"/>
        </w:rPr>
        <w:t>N° 8</w:t>
      </w:r>
      <w:r w:rsidRPr="00E62B95">
        <w:rPr>
          <w:rFonts w:ascii="Times New Roman" w:eastAsia="Calibri" w:hAnsi="Times New Roman" w:cs="Times New Roman"/>
          <w:bCs/>
          <w:sz w:val="24"/>
          <w:szCs w:val="24"/>
          <w:lang w:val="es-CR"/>
        </w:rPr>
        <w:t xml:space="preserve">220 </w:t>
      </w:r>
      <w:r w:rsidR="009430EC">
        <w:rPr>
          <w:rFonts w:ascii="Times New Roman" w:eastAsia="Calibri" w:hAnsi="Times New Roman" w:cs="Times New Roman"/>
          <w:bCs/>
          <w:sz w:val="24"/>
          <w:szCs w:val="24"/>
          <w:lang w:val="es-CR"/>
        </w:rPr>
        <w:t xml:space="preserve">del 4 de marzo del 2002 </w:t>
      </w:r>
      <w:r w:rsidR="00007746" w:rsidRPr="00E62B95">
        <w:rPr>
          <w:rFonts w:ascii="Times New Roman" w:eastAsia="Calibri" w:hAnsi="Times New Roman" w:cs="Times New Roman"/>
          <w:bCs/>
          <w:sz w:val="24"/>
          <w:szCs w:val="24"/>
          <w:lang w:val="es-CR"/>
        </w:rPr>
        <w:t>“Protección al ciudadano del exceso de requisitos y trámites administrativos”, n</w:t>
      </w:r>
      <w:r w:rsidRPr="00E62B95">
        <w:rPr>
          <w:rFonts w:ascii="Times New Roman" w:eastAsia="Calibri" w:hAnsi="Times New Roman" w:cs="Times New Roman"/>
          <w:bCs/>
          <w:sz w:val="24"/>
          <w:szCs w:val="24"/>
          <w:lang w:val="es-CR"/>
        </w:rPr>
        <w:t>o generar cargas excesivas a los distintos tipos de</w:t>
      </w:r>
      <w:r w:rsidR="00007746" w:rsidRPr="00E62B95">
        <w:rPr>
          <w:rFonts w:ascii="Times New Roman" w:eastAsia="Calibri" w:hAnsi="Times New Roman" w:cs="Times New Roman"/>
          <w:bCs/>
          <w:sz w:val="24"/>
          <w:szCs w:val="24"/>
          <w:lang w:val="es-CR"/>
        </w:rPr>
        <w:t xml:space="preserve"> establecimientos de alimentos</w:t>
      </w:r>
      <w:r w:rsidRPr="00E62B95">
        <w:rPr>
          <w:rFonts w:ascii="Times New Roman" w:eastAsia="Calibri" w:hAnsi="Times New Roman" w:cs="Times New Roman"/>
          <w:bCs/>
          <w:sz w:val="24"/>
          <w:szCs w:val="24"/>
          <w:lang w:val="es-CR"/>
        </w:rPr>
        <w:t>, considerando el nivel de riesgo de cada una de las actividades citadas y generar reglas claras para la aplicación de la presente reglamentación.</w:t>
      </w:r>
      <w:r>
        <w:rPr>
          <w:rFonts w:ascii="Times New Roman" w:eastAsia="Calibri" w:hAnsi="Times New Roman" w:cs="Times New Roman"/>
          <w:bCs/>
          <w:sz w:val="24"/>
          <w:szCs w:val="24"/>
          <w:lang w:val="es-CR"/>
        </w:rPr>
        <w:t xml:space="preserve"> </w:t>
      </w:r>
    </w:p>
    <w:p w14:paraId="6C7F9BEC" w14:textId="6BA35BCC" w:rsidR="00491CAE" w:rsidRDefault="00580F38" w:rsidP="00386428">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6C48F0AC" w14:textId="2EC9E4F5" w:rsidR="00AD46AC" w:rsidRPr="00AD46AC" w:rsidRDefault="00AD46AC" w:rsidP="00386428">
      <w:pPr>
        <w:jc w:val="both"/>
        <w:rPr>
          <w:rFonts w:ascii="Times New Roman" w:eastAsia="Calibri" w:hAnsi="Times New Roman" w:cs="Times New Roman"/>
          <w:bCs/>
          <w:sz w:val="24"/>
          <w:szCs w:val="24"/>
          <w:lang w:val="es-CR"/>
        </w:rPr>
      </w:pPr>
      <w:r w:rsidRPr="00AD46AC">
        <w:rPr>
          <w:rFonts w:ascii="Times New Roman" w:eastAsia="Calibri" w:hAnsi="Times New Roman" w:cs="Times New Roman"/>
          <w:bCs/>
          <w:sz w:val="24"/>
          <w:szCs w:val="24"/>
          <w:lang w:val="es-CR"/>
        </w:rPr>
        <w:t>1</w:t>
      </w:r>
      <w:r>
        <w:rPr>
          <w:rFonts w:ascii="Times New Roman" w:eastAsia="Calibri" w:hAnsi="Times New Roman" w:cs="Times New Roman"/>
          <w:bCs/>
          <w:sz w:val="24"/>
          <w:szCs w:val="24"/>
          <w:lang w:val="es-CR"/>
        </w:rPr>
        <w:t>1</w:t>
      </w:r>
      <w:r w:rsidRPr="00AD46AC">
        <w:rPr>
          <w:rFonts w:ascii="Times New Roman" w:eastAsia="Calibri" w:hAnsi="Times New Roman" w:cs="Times New Roman"/>
          <w:bCs/>
          <w:sz w:val="24"/>
          <w:szCs w:val="24"/>
          <w:lang w:val="es-CR"/>
        </w:rPr>
        <w:t>.-Que de conformidad con el artículo 12 bis del Decreto Ejecutivo N° 37045-MP-MEIC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 </w:t>
      </w:r>
    </w:p>
    <w:p w14:paraId="4545E12F" w14:textId="77777777" w:rsidR="00AD46AC" w:rsidRPr="00AD46AC" w:rsidRDefault="00AD46AC" w:rsidP="00386428">
      <w:pPr>
        <w:jc w:val="both"/>
        <w:rPr>
          <w:rFonts w:ascii="Times New Roman" w:eastAsia="Calibri" w:hAnsi="Times New Roman" w:cs="Times New Roman"/>
          <w:bCs/>
          <w:sz w:val="24"/>
          <w:szCs w:val="24"/>
          <w:lang w:val="es-CR"/>
        </w:rPr>
      </w:pPr>
      <w:r w:rsidRPr="00AD46AC">
        <w:rPr>
          <w:rFonts w:ascii="Times New Roman" w:eastAsia="Calibri" w:hAnsi="Times New Roman" w:cs="Times New Roman"/>
          <w:bCs/>
          <w:sz w:val="24"/>
          <w:szCs w:val="24"/>
          <w:lang w:val="es-CR"/>
        </w:rPr>
        <w:t> </w:t>
      </w:r>
    </w:p>
    <w:p w14:paraId="24DC94BA" w14:textId="444A3EBD" w:rsidR="00AD46AC" w:rsidRPr="00AD46AC" w:rsidRDefault="00AD46AC" w:rsidP="00386428">
      <w:pPr>
        <w:jc w:val="both"/>
        <w:rPr>
          <w:rFonts w:ascii="Times New Roman" w:eastAsia="Calibri" w:hAnsi="Times New Roman" w:cs="Times New Roman"/>
          <w:bCs/>
          <w:sz w:val="24"/>
          <w:szCs w:val="24"/>
          <w:lang w:val="es-CR"/>
        </w:rPr>
      </w:pPr>
      <w:r w:rsidRPr="00AD46AC">
        <w:rPr>
          <w:rFonts w:ascii="Times New Roman" w:eastAsia="Calibri" w:hAnsi="Times New Roman" w:cs="Times New Roman"/>
          <w:bCs/>
          <w:sz w:val="24"/>
          <w:szCs w:val="24"/>
          <w:lang w:val="es-CR"/>
        </w:rPr>
        <w:lastRenderedPageBreak/>
        <w:t>1</w:t>
      </w:r>
      <w:r>
        <w:rPr>
          <w:rFonts w:ascii="Times New Roman" w:eastAsia="Calibri" w:hAnsi="Times New Roman" w:cs="Times New Roman"/>
          <w:bCs/>
          <w:sz w:val="24"/>
          <w:szCs w:val="24"/>
          <w:lang w:val="es-CR"/>
        </w:rPr>
        <w:t>2</w:t>
      </w:r>
      <w:r w:rsidRPr="00AD46AC">
        <w:rPr>
          <w:rFonts w:ascii="Times New Roman" w:eastAsia="Calibri" w:hAnsi="Times New Roman" w:cs="Times New Roman"/>
          <w:bCs/>
          <w:sz w:val="24"/>
          <w:szCs w:val="24"/>
          <w:lang w:val="es-CR"/>
        </w:rPr>
        <w:t xml:space="preserve">.- Que de conformidad con lo dispuesto en el artículo 361 de la Ley N° 6227 del 2 de mayo de 1978 "Ley General de la Administración Pública", el presente Decreto Ejecutivo fue sometido a consulta pública ante la ciudadanía y sectores interesados, en la página web del Ministerio de Salud </w:t>
      </w:r>
      <w:hyperlink r:id="rId8" w:history="1">
        <w:r w:rsidR="00FD269D" w:rsidRPr="005F3463">
          <w:rPr>
            <w:rStyle w:val="Hipervnculo"/>
            <w:rFonts w:ascii="Times New Roman" w:eastAsia="Calibri" w:hAnsi="Times New Roman" w:cs="Times New Roman"/>
            <w:bCs/>
            <w:sz w:val="24"/>
            <w:szCs w:val="24"/>
            <w:lang w:val="es-CR"/>
          </w:rPr>
          <w:t>https://www.ministeriodesalud.go.cr/index.php/decretos-y-directrices-institucionales/24-consulta-publica</w:t>
        </w:r>
      </w:hyperlink>
      <w:r w:rsidR="003356D0">
        <w:rPr>
          <w:rFonts w:ascii="Times New Roman" w:eastAsia="Calibri" w:hAnsi="Times New Roman" w:cs="Times New Roman"/>
          <w:bCs/>
          <w:sz w:val="24"/>
          <w:szCs w:val="24"/>
          <w:lang w:val="es-CR"/>
        </w:rPr>
        <w:t>,</w:t>
      </w:r>
      <w:r w:rsidRPr="00AD46AC">
        <w:rPr>
          <w:rFonts w:ascii="Times New Roman" w:eastAsia="Calibri" w:hAnsi="Times New Roman" w:cs="Times New Roman"/>
          <w:bCs/>
          <w:sz w:val="24"/>
          <w:szCs w:val="24"/>
          <w:lang w:val="es-CR"/>
        </w:rPr>
        <w:t xml:space="preserve"> dando por resultado de este proceso ***. </w:t>
      </w:r>
    </w:p>
    <w:p w14:paraId="556242C2" w14:textId="77777777" w:rsidR="00AD46AC" w:rsidRPr="00AD46AC" w:rsidRDefault="00AD46AC" w:rsidP="006B206C">
      <w:pPr>
        <w:spacing w:line="240" w:lineRule="auto"/>
        <w:jc w:val="both"/>
        <w:rPr>
          <w:rFonts w:ascii="Times New Roman" w:eastAsia="Calibri" w:hAnsi="Times New Roman" w:cs="Times New Roman"/>
          <w:bCs/>
          <w:sz w:val="24"/>
          <w:szCs w:val="24"/>
          <w:lang w:val="es-CR"/>
        </w:rPr>
      </w:pPr>
    </w:p>
    <w:p w14:paraId="79D9D6FA" w14:textId="77777777" w:rsidR="004A42E9" w:rsidRDefault="004A42E9" w:rsidP="006B206C">
      <w:pPr>
        <w:spacing w:line="240" w:lineRule="auto"/>
        <w:jc w:val="both"/>
        <w:rPr>
          <w:rFonts w:ascii="Times New Roman" w:eastAsia="Calibri" w:hAnsi="Times New Roman" w:cs="Times New Roman"/>
          <w:bCs/>
          <w:sz w:val="24"/>
          <w:szCs w:val="24"/>
        </w:rPr>
      </w:pPr>
    </w:p>
    <w:p w14:paraId="7D2D5B69" w14:textId="551AA286" w:rsidR="00926291" w:rsidRDefault="00926291" w:rsidP="006B206C">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Por tanto, </w:t>
      </w:r>
    </w:p>
    <w:p w14:paraId="7E3A9D3C" w14:textId="0931037E" w:rsidR="001434F1" w:rsidRDefault="001434F1" w:rsidP="006B206C">
      <w:pPr>
        <w:spacing w:line="240" w:lineRule="auto"/>
        <w:jc w:val="both"/>
        <w:rPr>
          <w:rFonts w:ascii="Times New Roman" w:eastAsia="Calibri" w:hAnsi="Times New Roman" w:cs="Times New Roman"/>
          <w:b/>
          <w:sz w:val="24"/>
          <w:szCs w:val="24"/>
        </w:rPr>
      </w:pPr>
    </w:p>
    <w:p w14:paraId="6B4913C9" w14:textId="77777777" w:rsidR="003966A5" w:rsidRDefault="003966A5" w:rsidP="006B206C">
      <w:pPr>
        <w:spacing w:line="240" w:lineRule="auto"/>
        <w:jc w:val="both"/>
        <w:rPr>
          <w:rFonts w:ascii="Times New Roman" w:eastAsia="Calibri" w:hAnsi="Times New Roman" w:cs="Times New Roman"/>
          <w:b/>
          <w:sz w:val="24"/>
          <w:szCs w:val="24"/>
        </w:rPr>
      </w:pPr>
    </w:p>
    <w:p w14:paraId="4AB8EC65" w14:textId="6231C806" w:rsidR="00926291" w:rsidRDefault="00926291" w:rsidP="00926291">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DECRETAN:</w:t>
      </w:r>
    </w:p>
    <w:p w14:paraId="0E9A7914" w14:textId="77777777" w:rsidR="00926291" w:rsidRDefault="00926291" w:rsidP="00926291">
      <w:pPr>
        <w:spacing w:line="240" w:lineRule="auto"/>
        <w:jc w:val="center"/>
        <w:rPr>
          <w:rFonts w:ascii="Times New Roman" w:eastAsia="Calibri" w:hAnsi="Times New Roman" w:cs="Times New Roman"/>
          <w:b/>
          <w:sz w:val="24"/>
          <w:szCs w:val="24"/>
        </w:rPr>
      </w:pPr>
    </w:p>
    <w:p w14:paraId="0C9F4471" w14:textId="03C280D7" w:rsidR="00926291" w:rsidRPr="008B65AB" w:rsidRDefault="00527216" w:rsidP="00926291">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REFORMA </w:t>
      </w:r>
      <w:r w:rsidR="009E3358">
        <w:rPr>
          <w:rFonts w:ascii="Times New Roman" w:eastAsia="Calibri" w:hAnsi="Times New Roman" w:cs="Times New Roman"/>
          <w:b/>
          <w:sz w:val="24"/>
          <w:szCs w:val="24"/>
        </w:rPr>
        <w:t>A</w:t>
      </w:r>
      <w:r w:rsidR="00926291" w:rsidRPr="00926291">
        <w:rPr>
          <w:rFonts w:ascii="Times New Roman" w:eastAsia="Calibri" w:hAnsi="Times New Roman" w:cs="Times New Roman"/>
          <w:b/>
          <w:sz w:val="24"/>
          <w:szCs w:val="24"/>
        </w:rPr>
        <w:t xml:space="preserve">L INCISO I) DEL ARTÍCULO 8 Y </w:t>
      </w:r>
      <w:r w:rsidR="00032E3B">
        <w:rPr>
          <w:rFonts w:ascii="Times New Roman" w:eastAsia="Calibri" w:hAnsi="Times New Roman" w:cs="Times New Roman"/>
          <w:b/>
          <w:sz w:val="24"/>
          <w:szCs w:val="24"/>
        </w:rPr>
        <w:t xml:space="preserve">A </w:t>
      </w:r>
      <w:r w:rsidR="0072017B" w:rsidRPr="0072017B">
        <w:rPr>
          <w:rFonts w:ascii="Times New Roman" w:eastAsia="Calibri" w:hAnsi="Times New Roman" w:cs="Times New Roman"/>
          <w:b/>
          <w:sz w:val="24"/>
          <w:szCs w:val="24"/>
        </w:rPr>
        <w:t xml:space="preserve">LOS TÍTULOS DE LA SUBCLASE CR 1071.9 DE LA CLASE 1071 DEL GRUPO 107 DE LA DIVISIÓN 10 Y DE LA SUBCLASE CR 4271.9 DE LA CLASE 4271 DEL GRUPO 472 DE LA DIVISIÓN 47 DE LA TABLA 1 </w:t>
      </w:r>
      <w:r w:rsidR="00926291" w:rsidRPr="00926291">
        <w:rPr>
          <w:rFonts w:ascii="Times New Roman" w:eastAsia="Calibri" w:hAnsi="Times New Roman" w:cs="Times New Roman"/>
          <w:b/>
          <w:sz w:val="24"/>
          <w:szCs w:val="24"/>
        </w:rPr>
        <w:t>DEL ANEXO 1 DEL DECRETO EJECUTIVO N° 43432-S DEL 9 DE MARZO DEL 2022 “REGLAMENTO GENERAL PARA PERMISOS SANITARIOS DE FUNCIONAMIENTO, PERMISOS DE HABILITACIÓN Y AUTORIZACIÓN PARA EVENTOS TEMPORALES DE CONCENTRACIÓN MASIVA DE PERSONAS”</w:t>
      </w:r>
      <w:r w:rsidR="00926291">
        <w:rPr>
          <w:rFonts w:ascii="Times New Roman" w:eastAsia="Calibri" w:hAnsi="Times New Roman" w:cs="Times New Roman"/>
          <w:b/>
          <w:sz w:val="24"/>
          <w:szCs w:val="24"/>
        </w:rPr>
        <w:t xml:space="preserve">, DECRETO EJECUTIVO N° </w:t>
      </w:r>
      <w:r w:rsidR="00926291" w:rsidRPr="00926291">
        <w:rPr>
          <w:rFonts w:ascii="Times New Roman" w:eastAsia="Calibri" w:hAnsi="Times New Roman" w:cs="Times New Roman"/>
          <w:b/>
          <w:sz w:val="24"/>
          <w:szCs w:val="24"/>
        </w:rPr>
        <w:t>43432-S DEL 9 DE MARZO DEL 2022</w:t>
      </w:r>
    </w:p>
    <w:p w14:paraId="3E157EE2" w14:textId="77777777" w:rsidR="00254CC2" w:rsidRPr="008B65AB" w:rsidRDefault="00254CC2" w:rsidP="006B206C">
      <w:pPr>
        <w:spacing w:line="240" w:lineRule="auto"/>
        <w:jc w:val="both"/>
        <w:rPr>
          <w:rFonts w:ascii="Times New Roman" w:eastAsia="Calibri" w:hAnsi="Times New Roman" w:cs="Times New Roman"/>
          <w:bCs/>
          <w:sz w:val="24"/>
          <w:szCs w:val="24"/>
        </w:rPr>
      </w:pPr>
    </w:p>
    <w:p w14:paraId="073F6EFD" w14:textId="77777777" w:rsidR="00254CC2" w:rsidRPr="008B65AB" w:rsidRDefault="00254CC2" w:rsidP="006B206C">
      <w:pPr>
        <w:spacing w:line="240" w:lineRule="auto"/>
        <w:jc w:val="both"/>
        <w:rPr>
          <w:rFonts w:ascii="Times New Roman" w:eastAsia="Calibri" w:hAnsi="Times New Roman" w:cs="Times New Roman"/>
          <w:bCs/>
          <w:sz w:val="24"/>
          <w:szCs w:val="24"/>
        </w:rPr>
      </w:pPr>
    </w:p>
    <w:p w14:paraId="2AAE311D" w14:textId="4D03E23D" w:rsidR="00A4557C" w:rsidRDefault="00254CC2" w:rsidP="0098759E">
      <w:pPr>
        <w:spacing w:line="240" w:lineRule="auto"/>
        <w:ind w:firstLine="567"/>
        <w:jc w:val="both"/>
        <w:rPr>
          <w:rFonts w:ascii="Times New Roman" w:eastAsia="Calibri" w:hAnsi="Times New Roman" w:cs="Times New Roman"/>
          <w:bCs/>
          <w:sz w:val="24"/>
          <w:szCs w:val="24"/>
        </w:rPr>
      </w:pPr>
      <w:r w:rsidRPr="008B65AB">
        <w:rPr>
          <w:rFonts w:ascii="Times New Roman" w:eastAsia="Calibri" w:hAnsi="Times New Roman" w:cs="Times New Roman"/>
          <w:b/>
          <w:sz w:val="24"/>
          <w:szCs w:val="24"/>
        </w:rPr>
        <w:t xml:space="preserve">Artículo </w:t>
      </w:r>
      <w:r w:rsidR="0098759E">
        <w:rPr>
          <w:rFonts w:ascii="Times New Roman" w:eastAsia="Calibri" w:hAnsi="Times New Roman" w:cs="Times New Roman"/>
          <w:b/>
          <w:sz w:val="24"/>
          <w:szCs w:val="24"/>
        </w:rPr>
        <w:t>1.-</w:t>
      </w:r>
      <w:r w:rsidRPr="008B65AB">
        <w:rPr>
          <w:rFonts w:ascii="Times New Roman" w:eastAsia="Calibri" w:hAnsi="Times New Roman" w:cs="Times New Roman"/>
          <w:bCs/>
          <w:sz w:val="24"/>
          <w:szCs w:val="24"/>
        </w:rPr>
        <w:t xml:space="preserve"> </w:t>
      </w:r>
      <w:r w:rsidR="0098759E">
        <w:rPr>
          <w:rFonts w:ascii="Times New Roman" w:eastAsia="Calibri" w:hAnsi="Times New Roman" w:cs="Times New Roman"/>
          <w:bCs/>
          <w:sz w:val="24"/>
          <w:szCs w:val="24"/>
        </w:rPr>
        <w:t xml:space="preserve">Refórmese </w:t>
      </w:r>
      <w:r w:rsidRPr="008B65AB">
        <w:rPr>
          <w:rFonts w:ascii="Times New Roman" w:eastAsia="Calibri" w:hAnsi="Times New Roman" w:cs="Times New Roman"/>
          <w:bCs/>
          <w:sz w:val="24"/>
          <w:szCs w:val="24"/>
        </w:rPr>
        <w:t>e</w:t>
      </w:r>
      <w:r w:rsidR="00491CAE" w:rsidRPr="008B65AB">
        <w:rPr>
          <w:rFonts w:ascii="Times New Roman" w:eastAsia="Calibri" w:hAnsi="Times New Roman" w:cs="Times New Roman"/>
          <w:bCs/>
          <w:sz w:val="24"/>
          <w:szCs w:val="24"/>
        </w:rPr>
        <w:t>l inciso i</w:t>
      </w:r>
      <w:r w:rsidR="00D71EFB">
        <w:rPr>
          <w:rFonts w:ascii="Times New Roman" w:eastAsia="Calibri" w:hAnsi="Times New Roman" w:cs="Times New Roman"/>
          <w:bCs/>
          <w:sz w:val="24"/>
          <w:szCs w:val="24"/>
        </w:rPr>
        <w:t>)</w:t>
      </w:r>
      <w:r w:rsidR="00491CAE" w:rsidRPr="008B65AB">
        <w:rPr>
          <w:rFonts w:ascii="Times New Roman" w:eastAsia="Calibri" w:hAnsi="Times New Roman" w:cs="Times New Roman"/>
          <w:bCs/>
          <w:sz w:val="24"/>
          <w:szCs w:val="24"/>
        </w:rPr>
        <w:t xml:space="preserve"> del </w:t>
      </w:r>
      <w:r w:rsidR="0098759E">
        <w:rPr>
          <w:rFonts w:ascii="Times New Roman" w:eastAsia="Calibri" w:hAnsi="Times New Roman" w:cs="Times New Roman"/>
          <w:bCs/>
          <w:sz w:val="24"/>
          <w:szCs w:val="24"/>
        </w:rPr>
        <w:t>a</w:t>
      </w:r>
      <w:r w:rsidR="00491CAE" w:rsidRPr="008B65AB">
        <w:rPr>
          <w:rFonts w:ascii="Times New Roman" w:eastAsia="Calibri" w:hAnsi="Times New Roman" w:cs="Times New Roman"/>
          <w:bCs/>
          <w:sz w:val="24"/>
          <w:szCs w:val="24"/>
        </w:rPr>
        <w:t xml:space="preserve">rtículo 8 </w:t>
      </w:r>
      <w:r w:rsidR="002941F7" w:rsidRPr="008B65AB">
        <w:rPr>
          <w:rFonts w:ascii="Times New Roman" w:eastAsia="Calibri" w:hAnsi="Times New Roman" w:cs="Times New Roman"/>
          <w:bCs/>
          <w:sz w:val="24"/>
          <w:szCs w:val="24"/>
        </w:rPr>
        <w:t xml:space="preserve">del Decreto </w:t>
      </w:r>
      <w:r w:rsidR="0098759E">
        <w:rPr>
          <w:rFonts w:ascii="Times New Roman" w:eastAsia="Calibri" w:hAnsi="Times New Roman" w:cs="Times New Roman"/>
          <w:bCs/>
          <w:sz w:val="24"/>
          <w:szCs w:val="24"/>
        </w:rPr>
        <w:t xml:space="preserve">Ejecutivo </w:t>
      </w:r>
      <w:bookmarkStart w:id="4" w:name="_Hlk206681959"/>
      <w:r w:rsidR="0098759E">
        <w:rPr>
          <w:rFonts w:ascii="Times New Roman" w:eastAsia="Calibri" w:hAnsi="Times New Roman" w:cs="Times New Roman"/>
          <w:bCs/>
          <w:sz w:val="24"/>
          <w:szCs w:val="24"/>
        </w:rPr>
        <w:t xml:space="preserve">N° </w:t>
      </w:r>
      <w:r w:rsidR="002941F7" w:rsidRPr="008B65AB">
        <w:rPr>
          <w:rFonts w:ascii="Times New Roman" w:eastAsia="Calibri" w:hAnsi="Times New Roman" w:cs="Times New Roman"/>
          <w:bCs/>
          <w:sz w:val="24"/>
          <w:szCs w:val="24"/>
        </w:rPr>
        <w:t>43432-S</w:t>
      </w:r>
      <w:r w:rsidR="00D71EFB">
        <w:rPr>
          <w:rFonts w:ascii="Times New Roman" w:eastAsia="Calibri" w:hAnsi="Times New Roman" w:cs="Times New Roman"/>
          <w:bCs/>
          <w:sz w:val="24"/>
          <w:szCs w:val="24"/>
        </w:rPr>
        <w:t xml:space="preserve"> del 9 de marzo del 2022</w:t>
      </w:r>
      <w:r w:rsidR="002941F7" w:rsidRPr="008B65AB">
        <w:rPr>
          <w:rFonts w:ascii="Times New Roman" w:eastAsia="Calibri" w:hAnsi="Times New Roman" w:cs="Times New Roman"/>
          <w:bCs/>
          <w:sz w:val="24"/>
          <w:szCs w:val="24"/>
        </w:rPr>
        <w:t xml:space="preserve"> </w:t>
      </w:r>
      <w:r w:rsidR="00D71EFB">
        <w:rPr>
          <w:rFonts w:ascii="Times New Roman" w:eastAsia="Calibri" w:hAnsi="Times New Roman" w:cs="Times New Roman"/>
          <w:bCs/>
          <w:sz w:val="24"/>
          <w:szCs w:val="24"/>
        </w:rPr>
        <w:t>“</w:t>
      </w:r>
      <w:r w:rsidR="00D71EFB" w:rsidRPr="00D71EFB">
        <w:rPr>
          <w:rFonts w:ascii="Times New Roman" w:eastAsia="Calibri" w:hAnsi="Times New Roman" w:cs="Times New Roman"/>
          <w:bCs/>
          <w:sz w:val="24"/>
          <w:szCs w:val="24"/>
        </w:rPr>
        <w:t>Reglamento general para permisos sanitarios de funcionamiento, permisos de habilitación y autorización para eventos temporales de concentración masiva de personas, otorgados por el Ministerio de Salud</w:t>
      </w:r>
      <w:r w:rsidR="00DA5DCB">
        <w:rPr>
          <w:rFonts w:ascii="Times New Roman" w:eastAsia="Calibri" w:hAnsi="Times New Roman" w:cs="Times New Roman"/>
          <w:bCs/>
          <w:sz w:val="24"/>
          <w:szCs w:val="24"/>
        </w:rPr>
        <w:t xml:space="preserve">, otorgados por el Ministerio de Salud”, </w:t>
      </w:r>
      <w:r w:rsidR="00DA5DCB" w:rsidRPr="008B65AB">
        <w:rPr>
          <w:rFonts w:ascii="Times New Roman" w:eastAsia="Calibri" w:hAnsi="Times New Roman" w:cs="Times New Roman"/>
          <w:bCs/>
          <w:sz w:val="24"/>
          <w:szCs w:val="24"/>
        </w:rPr>
        <w:t>para</w:t>
      </w:r>
      <w:r w:rsidR="002941F7" w:rsidRPr="008B65AB">
        <w:rPr>
          <w:rFonts w:ascii="Times New Roman" w:eastAsia="Calibri" w:hAnsi="Times New Roman" w:cs="Times New Roman"/>
          <w:bCs/>
          <w:sz w:val="24"/>
          <w:szCs w:val="24"/>
        </w:rPr>
        <w:t xml:space="preserve"> </w:t>
      </w:r>
      <w:r w:rsidR="00491CAE" w:rsidRPr="008B65AB">
        <w:rPr>
          <w:rFonts w:ascii="Times New Roman" w:eastAsia="Calibri" w:hAnsi="Times New Roman" w:cs="Times New Roman"/>
          <w:bCs/>
          <w:sz w:val="24"/>
          <w:szCs w:val="24"/>
        </w:rPr>
        <w:t>que</w:t>
      </w:r>
      <w:r w:rsidR="002941F7" w:rsidRPr="008B65AB">
        <w:rPr>
          <w:rFonts w:ascii="Times New Roman" w:eastAsia="Calibri" w:hAnsi="Times New Roman" w:cs="Times New Roman"/>
          <w:bCs/>
          <w:sz w:val="24"/>
          <w:szCs w:val="24"/>
        </w:rPr>
        <w:t xml:space="preserve"> en </w:t>
      </w:r>
      <w:r w:rsidR="00307B60">
        <w:rPr>
          <w:rFonts w:ascii="Times New Roman" w:eastAsia="Calibri" w:hAnsi="Times New Roman" w:cs="Times New Roman"/>
          <w:bCs/>
          <w:sz w:val="24"/>
          <w:szCs w:val="24"/>
        </w:rPr>
        <w:t xml:space="preserve">lo sucesivo se </w:t>
      </w:r>
      <w:r w:rsidR="00491CAE" w:rsidRPr="008B65AB">
        <w:rPr>
          <w:rFonts w:ascii="Times New Roman" w:eastAsia="Calibri" w:hAnsi="Times New Roman" w:cs="Times New Roman"/>
          <w:bCs/>
          <w:sz w:val="24"/>
          <w:szCs w:val="24"/>
        </w:rPr>
        <w:t>lea</w:t>
      </w:r>
      <w:r w:rsidR="00307B60">
        <w:rPr>
          <w:rFonts w:ascii="Times New Roman" w:eastAsia="Calibri" w:hAnsi="Times New Roman" w:cs="Times New Roman"/>
          <w:bCs/>
          <w:sz w:val="24"/>
          <w:szCs w:val="24"/>
        </w:rPr>
        <w:t xml:space="preserve"> como sigue</w:t>
      </w:r>
      <w:r w:rsidR="00491CAE" w:rsidRPr="008B65AB">
        <w:rPr>
          <w:rFonts w:ascii="Times New Roman" w:eastAsia="Calibri" w:hAnsi="Times New Roman" w:cs="Times New Roman"/>
          <w:bCs/>
          <w:sz w:val="24"/>
          <w:szCs w:val="24"/>
        </w:rPr>
        <w:t>:</w:t>
      </w:r>
      <w:bookmarkEnd w:id="4"/>
    </w:p>
    <w:p w14:paraId="567C798A" w14:textId="77777777" w:rsidR="00543DDE" w:rsidRDefault="00543DDE" w:rsidP="006B206C">
      <w:pPr>
        <w:spacing w:line="240" w:lineRule="auto"/>
        <w:jc w:val="both"/>
        <w:rPr>
          <w:rFonts w:ascii="Times New Roman" w:eastAsia="Calibri" w:hAnsi="Times New Roman" w:cs="Times New Roman"/>
          <w:bCs/>
          <w:sz w:val="24"/>
          <w:szCs w:val="24"/>
        </w:rPr>
      </w:pPr>
    </w:p>
    <w:p w14:paraId="0520E6A2" w14:textId="095E4877" w:rsidR="00543DDE" w:rsidRDefault="00543DDE" w:rsidP="00121F7F">
      <w:pPr>
        <w:spacing w:line="240" w:lineRule="auto"/>
        <w:ind w:left="567" w:right="333"/>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Pr="008945C3">
        <w:rPr>
          <w:rFonts w:ascii="Times New Roman" w:eastAsia="Calibri" w:hAnsi="Times New Roman" w:cs="Times New Roman"/>
          <w:b/>
          <w:sz w:val="24"/>
          <w:szCs w:val="24"/>
        </w:rPr>
        <w:t>Artículo 8.-</w:t>
      </w:r>
      <w:r w:rsidRPr="00543DDE">
        <w:rPr>
          <w:rFonts w:ascii="Times New Roman" w:eastAsia="Calibri" w:hAnsi="Times New Roman" w:cs="Times New Roman"/>
          <w:bCs/>
          <w:sz w:val="24"/>
          <w:szCs w:val="24"/>
        </w:rPr>
        <w:t xml:space="preserve"> </w:t>
      </w:r>
      <w:r w:rsidRPr="008945C3">
        <w:rPr>
          <w:rFonts w:ascii="Times New Roman" w:eastAsia="Calibri" w:hAnsi="Times New Roman" w:cs="Times New Roman"/>
          <w:b/>
          <w:sz w:val="24"/>
          <w:szCs w:val="24"/>
        </w:rPr>
        <w:t>Condiciones previas para el trámite del permiso por primera vez.</w:t>
      </w:r>
      <w:r w:rsidRPr="00543DDE">
        <w:rPr>
          <w:rFonts w:ascii="Times New Roman" w:eastAsia="Calibri" w:hAnsi="Times New Roman" w:cs="Times New Roman"/>
          <w:bCs/>
          <w:sz w:val="24"/>
          <w:szCs w:val="24"/>
        </w:rPr>
        <w:t xml:space="preserve"> Las personas físicas o jurídicas interesadas en desarrollar una actividad, independientemente del grupo de riesgo al que ésta pertenezca, pueden iniciar el trámite de solicitud del permiso, </w:t>
      </w:r>
      <w:r w:rsidRPr="003D0278">
        <w:rPr>
          <w:rFonts w:ascii="Times New Roman" w:eastAsia="Calibri" w:hAnsi="Times New Roman" w:cs="Times New Roman"/>
          <w:bCs/>
          <w:sz w:val="24"/>
          <w:szCs w:val="24"/>
        </w:rPr>
        <w:t xml:space="preserve">cuando su establecimiento o unidad móvil para servicios de salud cumpla con </w:t>
      </w:r>
      <w:r w:rsidRPr="00FE3ED2">
        <w:rPr>
          <w:rFonts w:ascii="Times New Roman" w:eastAsia="Calibri" w:hAnsi="Times New Roman" w:cs="Times New Roman"/>
          <w:bCs/>
          <w:sz w:val="24"/>
          <w:szCs w:val="24"/>
        </w:rPr>
        <w:t>la</w:t>
      </w:r>
      <w:r w:rsidRPr="00543DDE">
        <w:rPr>
          <w:rFonts w:ascii="Times New Roman" w:eastAsia="Calibri" w:hAnsi="Times New Roman" w:cs="Times New Roman"/>
          <w:bCs/>
          <w:sz w:val="24"/>
          <w:szCs w:val="24"/>
        </w:rPr>
        <w:t>s siguientes condiciones previas, según aplique.</w:t>
      </w:r>
    </w:p>
    <w:p w14:paraId="2A54019F" w14:textId="77777777" w:rsidR="00543DDE" w:rsidRDefault="00543DDE" w:rsidP="00543DDE">
      <w:pPr>
        <w:spacing w:line="240" w:lineRule="auto"/>
        <w:ind w:left="567"/>
        <w:jc w:val="both"/>
        <w:rPr>
          <w:rFonts w:ascii="Times New Roman" w:eastAsia="Calibri" w:hAnsi="Times New Roman" w:cs="Times New Roman"/>
          <w:bCs/>
          <w:sz w:val="24"/>
          <w:szCs w:val="24"/>
        </w:rPr>
      </w:pPr>
    </w:p>
    <w:p w14:paraId="638F8466" w14:textId="0F2E9161" w:rsidR="00543DDE" w:rsidRPr="008B65AB" w:rsidRDefault="00543DDE" w:rsidP="00543DDE">
      <w:pPr>
        <w:spacing w:line="240" w:lineRule="auto"/>
        <w:ind w:left="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p>
    <w:p w14:paraId="2DF454A8" w14:textId="77777777" w:rsidR="00491CAE" w:rsidRPr="008B65AB" w:rsidRDefault="00491CAE" w:rsidP="006B206C">
      <w:pPr>
        <w:spacing w:line="240" w:lineRule="auto"/>
        <w:jc w:val="both"/>
        <w:rPr>
          <w:rFonts w:ascii="Times New Roman" w:eastAsia="Calibri" w:hAnsi="Times New Roman" w:cs="Times New Roman"/>
          <w:bCs/>
          <w:sz w:val="24"/>
          <w:szCs w:val="24"/>
        </w:rPr>
      </w:pPr>
    </w:p>
    <w:p w14:paraId="1BB058A5" w14:textId="77777777" w:rsidR="0022570E" w:rsidRPr="008B65AB" w:rsidRDefault="001434F1" w:rsidP="006B7068">
      <w:pPr>
        <w:pStyle w:val="Prrafodelista"/>
        <w:spacing w:after="160" w:line="278" w:lineRule="auto"/>
        <w:ind w:left="567" w:right="474"/>
        <w:jc w:val="both"/>
        <w:rPr>
          <w:rFonts w:ascii="Times New Roman" w:eastAsia="Calibri" w:hAnsi="Times New Roman" w:cs="Times New Roman"/>
          <w:bCs/>
          <w:sz w:val="24"/>
          <w:szCs w:val="24"/>
        </w:rPr>
      </w:pPr>
      <w:r w:rsidRPr="008B65AB">
        <w:rPr>
          <w:rFonts w:ascii="Times New Roman" w:eastAsia="Calibri" w:hAnsi="Times New Roman" w:cs="Times New Roman"/>
          <w:bCs/>
          <w:sz w:val="24"/>
          <w:szCs w:val="24"/>
        </w:rPr>
        <w:t>“</w:t>
      </w:r>
      <w:r w:rsidR="00491CAE" w:rsidRPr="008B65AB">
        <w:rPr>
          <w:rFonts w:ascii="Times New Roman" w:eastAsia="Calibri" w:hAnsi="Times New Roman" w:cs="Times New Roman"/>
          <w:bCs/>
          <w:sz w:val="24"/>
          <w:szCs w:val="24"/>
        </w:rPr>
        <w:t xml:space="preserve">i. Regencia autorizada por el colegio profesional respectivo, cuando la Ley No. 5395 del 30 de octubre de 1973 "Ley General de Salud" o alguna ley especial lo requiera según el tipo de establecimiento y la actividad que éste desarrolle. </w:t>
      </w:r>
    </w:p>
    <w:p w14:paraId="1CDA8556" w14:textId="77777777" w:rsidR="0022570E" w:rsidRPr="008B65AB" w:rsidRDefault="0022570E" w:rsidP="006B7068">
      <w:pPr>
        <w:pStyle w:val="Prrafodelista"/>
        <w:spacing w:after="160" w:line="278" w:lineRule="auto"/>
        <w:ind w:left="567" w:right="474"/>
        <w:jc w:val="both"/>
        <w:rPr>
          <w:rFonts w:ascii="Times New Roman" w:eastAsia="Calibri" w:hAnsi="Times New Roman" w:cs="Times New Roman"/>
          <w:bCs/>
          <w:sz w:val="24"/>
          <w:szCs w:val="24"/>
        </w:rPr>
      </w:pPr>
    </w:p>
    <w:p w14:paraId="620ED073" w14:textId="3903FA08" w:rsidR="00491CAE" w:rsidRPr="008B65AB" w:rsidRDefault="00491CAE" w:rsidP="006B7068">
      <w:pPr>
        <w:pStyle w:val="Prrafodelista"/>
        <w:spacing w:after="160" w:line="278" w:lineRule="auto"/>
        <w:ind w:left="567" w:right="474"/>
        <w:jc w:val="both"/>
        <w:rPr>
          <w:rFonts w:ascii="Times New Roman" w:eastAsia="Calibri" w:hAnsi="Times New Roman" w:cs="Times New Roman"/>
          <w:bCs/>
          <w:sz w:val="24"/>
          <w:szCs w:val="24"/>
        </w:rPr>
      </w:pPr>
      <w:r w:rsidRPr="008B65AB">
        <w:rPr>
          <w:rFonts w:ascii="Times New Roman" w:eastAsia="Calibri" w:hAnsi="Times New Roman" w:cs="Times New Roman"/>
          <w:bCs/>
          <w:sz w:val="24"/>
          <w:szCs w:val="24"/>
        </w:rPr>
        <w:t xml:space="preserve">Las industrias de alimentos </w:t>
      </w:r>
      <w:r w:rsidR="00007746" w:rsidRPr="00377A22">
        <w:rPr>
          <w:rFonts w:ascii="Times New Roman" w:eastAsia="Calibri" w:hAnsi="Times New Roman" w:cs="Times New Roman"/>
          <w:bCs/>
          <w:sz w:val="24"/>
          <w:szCs w:val="24"/>
        </w:rPr>
        <w:t xml:space="preserve">listadas </w:t>
      </w:r>
      <w:r w:rsidRPr="00377A22">
        <w:rPr>
          <w:rFonts w:ascii="Times New Roman" w:eastAsia="Calibri" w:hAnsi="Times New Roman" w:cs="Times New Roman"/>
          <w:bCs/>
          <w:sz w:val="24"/>
          <w:szCs w:val="24"/>
        </w:rPr>
        <w:t>en</w:t>
      </w:r>
      <w:r w:rsidRPr="008B65AB">
        <w:rPr>
          <w:rFonts w:ascii="Times New Roman" w:eastAsia="Calibri" w:hAnsi="Times New Roman" w:cs="Times New Roman"/>
          <w:bCs/>
          <w:sz w:val="24"/>
          <w:szCs w:val="24"/>
        </w:rPr>
        <w:t xml:space="preserve"> la sección C </w:t>
      </w:r>
      <w:r w:rsidR="00AD0375" w:rsidRPr="00AD0375">
        <w:rPr>
          <w:rFonts w:ascii="Times New Roman" w:eastAsia="Calibri" w:hAnsi="Times New Roman" w:cs="Times New Roman"/>
          <w:bCs/>
          <w:sz w:val="24"/>
          <w:szCs w:val="24"/>
        </w:rPr>
        <w:t xml:space="preserve">de la </w:t>
      </w:r>
      <w:r w:rsidR="00E33EB5">
        <w:rPr>
          <w:rFonts w:ascii="Times New Roman" w:eastAsia="Calibri" w:hAnsi="Times New Roman" w:cs="Times New Roman"/>
          <w:bCs/>
          <w:sz w:val="24"/>
          <w:szCs w:val="24"/>
        </w:rPr>
        <w:t>T</w:t>
      </w:r>
      <w:r w:rsidR="00AD0375" w:rsidRPr="00AD0375">
        <w:rPr>
          <w:rFonts w:ascii="Times New Roman" w:eastAsia="Calibri" w:hAnsi="Times New Roman" w:cs="Times New Roman"/>
          <w:bCs/>
          <w:sz w:val="24"/>
          <w:szCs w:val="24"/>
        </w:rPr>
        <w:t>abla 1 del Anexo 1 del presente reglamento</w:t>
      </w:r>
      <w:r w:rsidR="000B7109">
        <w:rPr>
          <w:rFonts w:ascii="Times New Roman" w:eastAsia="Calibri" w:hAnsi="Times New Roman" w:cs="Times New Roman"/>
          <w:bCs/>
          <w:sz w:val="24"/>
          <w:szCs w:val="24"/>
        </w:rPr>
        <w:t>,</w:t>
      </w:r>
      <w:r w:rsidR="00AD0375" w:rsidRPr="00AD0375">
        <w:rPr>
          <w:rFonts w:ascii="Times New Roman" w:eastAsia="Calibri" w:hAnsi="Times New Roman" w:cs="Times New Roman"/>
          <w:bCs/>
          <w:sz w:val="24"/>
          <w:szCs w:val="24"/>
        </w:rPr>
        <w:t xml:space="preserve"> </w:t>
      </w:r>
      <w:r w:rsidRPr="008B65AB">
        <w:rPr>
          <w:rFonts w:ascii="Times New Roman" w:eastAsia="Calibri" w:hAnsi="Times New Roman" w:cs="Times New Roman"/>
          <w:bCs/>
          <w:sz w:val="24"/>
          <w:szCs w:val="24"/>
        </w:rPr>
        <w:t xml:space="preserve">deberán contar con un </w:t>
      </w:r>
      <w:r w:rsidR="008A4F5D">
        <w:rPr>
          <w:rFonts w:ascii="Times New Roman" w:eastAsia="Calibri" w:hAnsi="Times New Roman" w:cs="Times New Roman"/>
          <w:bCs/>
          <w:sz w:val="24"/>
          <w:szCs w:val="24"/>
        </w:rPr>
        <w:t xml:space="preserve">regente </w:t>
      </w:r>
      <w:r w:rsidRPr="008B65AB">
        <w:rPr>
          <w:rFonts w:ascii="Times New Roman" w:eastAsia="Calibri" w:hAnsi="Times New Roman" w:cs="Times New Roman"/>
          <w:bCs/>
          <w:sz w:val="24"/>
          <w:szCs w:val="24"/>
        </w:rPr>
        <w:t>profesional en tecnología de alimentos</w:t>
      </w:r>
      <w:r w:rsidR="002941F7" w:rsidRPr="008B65AB">
        <w:rPr>
          <w:rFonts w:ascii="Times New Roman" w:eastAsia="Calibri" w:hAnsi="Times New Roman" w:cs="Times New Roman"/>
          <w:bCs/>
          <w:sz w:val="24"/>
          <w:szCs w:val="24"/>
        </w:rPr>
        <w:t xml:space="preserve">. </w:t>
      </w:r>
      <w:r w:rsidR="00D813BF" w:rsidRPr="008B65AB">
        <w:rPr>
          <w:rFonts w:ascii="Times New Roman" w:eastAsia="Calibri" w:hAnsi="Times New Roman" w:cs="Times New Roman"/>
          <w:bCs/>
          <w:sz w:val="24"/>
          <w:szCs w:val="24"/>
        </w:rPr>
        <w:t xml:space="preserve">    </w:t>
      </w:r>
    </w:p>
    <w:p w14:paraId="32B95D70" w14:textId="77777777" w:rsidR="00D813BF" w:rsidRPr="008B65AB" w:rsidRDefault="00D813BF" w:rsidP="006B7068">
      <w:pPr>
        <w:pStyle w:val="Prrafodelista"/>
        <w:spacing w:after="160" w:line="278" w:lineRule="auto"/>
        <w:ind w:left="567" w:right="474"/>
        <w:jc w:val="both"/>
        <w:rPr>
          <w:rFonts w:ascii="Times New Roman" w:eastAsia="Calibri" w:hAnsi="Times New Roman" w:cs="Times New Roman"/>
          <w:bCs/>
          <w:sz w:val="24"/>
          <w:szCs w:val="24"/>
        </w:rPr>
      </w:pPr>
    </w:p>
    <w:p w14:paraId="043D81F3" w14:textId="6E6F0EF9" w:rsidR="009939C3" w:rsidRPr="008B65AB" w:rsidRDefault="00D813BF" w:rsidP="006B7068">
      <w:pPr>
        <w:pStyle w:val="Prrafodelista"/>
        <w:spacing w:after="160" w:line="278" w:lineRule="auto"/>
        <w:ind w:left="567" w:right="474"/>
        <w:jc w:val="both"/>
        <w:rPr>
          <w:rFonts w:ascii="Times New Roman" w:eastAsia="Calibri" w:hAnsi="Times New Roman" w:cs="Times New Roman"/>
          <w:bCs/>
          <w:sz w:val="24"/>
          <w:szCs w:val="24"/>
        </w:rPr>
      </w:pPr>
      <w:r w:rsidRPr="008B65AB">
        <w:rPr>
          <w:rFonts w:ascii="Times New Roman" w:eastAsia="Calibri" w:hAnsi="Times New Roman" w:cs="Times New Roman"/>
          <w:bCs/>
          <w:sz w:val="24"/>
          <w:szCs w:val="24"/>
        </w:rPr>
        <w:t xml:space="preserve">Se excluye de este requisito, </w:t>
      </w:r>
      <w:r w:rsidRPr="00476D53">
        <w:rPr>
          <w:rFonts w:ascii="Times New Roman" w:eastAsia="Calibri" w:hAnsi="Times New Roman" w:cs="Times New Roman"/>
          <w:bCs/>
          <w:sz w:val="24"/>
          <w:szCs w:val="24"/>
        </w:rPr>
        <w:t>la</w:t>
      </w:r>
      <w:r w:rsidR="00007746" w:rsidRPr="00476D53">
        <w:rPr>
          <w:rFonts w:ascii="Times New Roman" w:eastAsia="Calibri" w:hAnsi="Times New Roman" w:cs="Times New Roman"/>
          <w:bCs/>
          <w:sz w:val="24"/>
          <w:szCs w:val="24"/>
        </w:rPr>
        <w:t>s</w:t>
      </w:r>
      <w:r w:rsidRPr="00476D53">
        <w:rPr>
          <w:rFonts w:ascii="Times New Roman" w:eastAsia="Calibri" w:hAnsi="Times New Roman" w:cs="Times New Roman"/>
          <w:bCs/>
          <w:sz w:val="24"/>
          <w:szCs w:val="24"/>
        </w:rPr>
        <w:t xml:space="preserve"> actividad</w:t>
      </w:r>
      <w:r w:rsidR="00007746" w:rsidRPr="00476D53">
        <w:rPr>
          <w:rFonts w:ascii="Times New Roman" w:eastAsia="Calibri" w:hAnsi="Times New Roman" w:cs="Times New Roman"/>
          <w:bCs/>
          <w:sz w:val="24"/>
          <w:szCs w:val="24"/>
        </w:rPr>
        <w:t>es</w:t>
      </w:r>
      <w:r w:rsidRPr="00476D53">
        <w:rPr>
          <w:rFonts w:ascii="Times New Roman" w:eastAsia="Calibri" w:hAnsi="Times New Roman" w:cs="Times New Roman"/>
          <w:bCs/>
          <w:sz w:val="24"/>
          <w:szCs w:val="24"/>
        </w:rPr>
        <w:t xml:space="preserve"> de “Elaboración de productos de panadería (C</w:t>
      </w:r>
      <w:r w:rsidR="00007746" w:rsidRPr="00476D53">
        <w:rPr>
          <w:rFonts w:ascii="Times New Roman" w:eastAsia="Calibri" w:hAnsi="Times New Roman" w:cs="Times New Roman"/>
          <w:bCs/>
          <w:sz w:val="24"/>
          <w:szCs w:val="24"/>
        </w:rPr>
        <w:t>lase</w:t>
      </w:r>
      <w:r w:rsidR="00A94132">
        <w:rPr>
          <w:rFonts w:ascii="Times New Roman" w:eastAsia="Calibri" w:hAnsi="Times New Roman" w:cs="Times New Roman"/>
          <w:bCs/>
          <w:sz w:val="24"/>
          <w:szCs w:val="24"/>
        </w:rPr>
        <w:t xml:space="preserve"> del </w:t>
      </w:r>
      <w:r w:rsidR="00A94132" w:rsidRPr="00A94132">
        <w:rPr>
          <w:rFonts w:ascii="Times New Roman" w:eastAsia="Calibri" w:hAnsi="Times New Roman" w:cs="Times New Roman"/>
          <w:bCs/>
          <w:sz w:val="24"/>
          <w:szCs w:val="24"/>
        </w:rPr>
        <w:t>CAECR</w:t>
      </w:r>
      <w:r w:rsidRPr="00476D53">
        <w:rPr>
          <w:rFonts w:ascii="Times New Roman" w:eastAsia="Calibri" w:hAnsi="Times New Roman" w:cs="Times New Roman"/>
          <w:bCs/>
          <w:sz w:val="24"/>
          <w:szCs w:val="24"/>
        </w:rPr>
        <w:t xml:space="preserve"> 1071) </w:t>
      </w:r>
      <w:r w:rsidR="00F544F8" w:rsidRPr="00476D53">
        <w:rPr>
          <w:rFonts w:ascii="Times New Roman" w:eastAsia="Calibri" w:hAnsi="Times New Roman" w:cs="Times New Roman"/>
          <w:bCs/>
          <w:sz w:val="24"/>
          <w:szCs w:val="24"/>
        </w:rPr>
        <w:t>y “Elaboración de</w:t>
      </w:r>
      <w:r w:rsidR="00F544F8" w:rsidRPr="00476D53">
        <w:rPr>
          <w:rFonts w:ascii="Times New Roman" w:hAnsi="Times New Roman" w:cs="Times New Roman"/>
          <w:sz w:val="24"/>
          <w:szCs w:val="24"/>
        </w:rPr>
        <w:t xml:space="preserve"> </w:t>
      </w:r>
      <w:r w:rsidR="00F544F8" w:rsidRPr="00476D53">
        <w:rPr>
          <w:rFonts w:ascii="Times New Roman" w:eastAsia="Calibri" w:hAnsi="Times New Roman" w:cs="Times New Roman"/>
          <w:bCs/>
          <w:sz w:val="24"/>
          <w:szCs w:val="24"/>
        </w:rPr>
        <w:t>cacao y chocolate y de productos de confitería” (C</w:t>
      </w:r>
      <w:r w:rsidR="00007746" w:rsidRPr="00476D53">
        <w:rPr>
          <w:rFonts w:ascii="Times New Roman" w:eastAsia="Calibri" w:hAnsi="Times New Roman" w:cs="Times New Roman"/>
          <w:bCs/>
          <w:sz w:val="24"/>
          <w:szCs w:val="24"/>
        </w:rPr>
        <w:t>lase</w:t>
      </w:r>
      <w:r w:rsidR="00F544F8" w:rsidRPr="00476D53">
        <w:rPr>
          <w:rFonts w:ascii="Times New Roman" w:eastAsia="Calibri" w:hAnsi="Times New Roman" w:cs="Times New Roman"/>
          <w:bCs/>
          <w:sz w:val="24"/>
          <w:szCs w:val="24"/>
        </w:rPr>
        <w:t xml:space="preserve"> </w:t>
      </w:r>
      <w:r w:rsidR="00D44327" w:rsidRPr="00D44327">
        <w:rPr>
          <w:rFonts w:ascii="Times New Roman" w:eastAsia="Calibri" w:hAnsi="Times New Roman" w:cs="Times New Roman"/>
          <w:bCs/>
          <w:sz w:val="24"/>
          <w:szCs w:val="24"/>
        </w:rPr>
        <w:t>del CAECR</w:t>
      </w:r>
      <w:r w:rsidR="00D44327">
        <w:rPr>
          <w:rFonts w:ascii="Times New Roman" w:eastAsia="Calibri" w:hAnsi="Times New Roman" w:cs="Times New Roman"/>
          <w:bCs/>
          <w:sz w:val="24"/>
          <w:szCs w:val="24"/>
        </w:rPr>
        <w:t xml:space="preserve"> </w:t>
      </w:r>
      <w:r w:rsidR="00F544F8" w:rsidRPr="00476D53">
        <w:rPr>
          <w:rFonts w:ascii="Times New Roman" w:eastAsia="Calibri" w:hAnsi="Times New Roman" w:cs="Times New Roman"/>
          <w:bCs/>
          <w:sz w:val="24"/>
          <w:szCs w:val="24"/>
        </w:rPr>
        <w:t>1073)</w:t>
      </w:r>
      <w:r w:rsidR="00F544F8" w:rsidRPr="008B65AB">
        <w:rPr>
          <w:rFonts w:ascii="Times New Roman" w:eastAsia="Calibri" w:hAnsi="Times New Roman" w:cs="Times New Roman"/>
          <w:bCs/>
          <w:sz w:val="24"/>
          <w:szCs w:val="24"/>
        </w:rPr>
        <w:t xml:space="preserve"> </w:t>
      </w:r>
      <w:r w:rsidRPr="008B65AB">
        <w:rPr>
          <w:rFonts w:ascii="Times New Roman" w:eastAsia="Calibri" w:hAnsi="Times New Roman" w:cs="Times New Roman"/>
          <w:bCs/>
          <w:sz w:val="24"/>
          <w:szCs w:val="24"/>
        </w:rPr>
        <w:t>cuando además se ejerza</w:t>
      </w:r>
      <w:r w:rsidR="00007746">
        <w:rPr>
          <w:rFonts w:ascii="Times New Roman" w:eastAsia="Calibri" w:hAnsi="Times New Roman" w:cs="Times New Roman"/>
          <w:bCs/>
          <w:sz w:val="24"/>
          <w:szCs w:val="24"/>
        </w:rPr>
        <w:t>n</w:t>
      </w:r>
      <w:r w:rsidRPr="008B65AB">
        <w:rPr>
          <w:rFonts w:ascii="Times New Roman" w:eastAsia="Calibri" w:hAnsi="Times New Roman" w:cs="Times New Roman"/>
          <w:bCs/>
          <w:sz w:val="24"/>
          <w:szCs w:val="24"/>
        </w:rPr>
        <w:t xml:space="preserve"> la</w:t>
      </w:r>
      <w:r w:rsidR="00007746">
        <w:rPr>
          <w:rFonts w:ascii="Times New Roman" w:eastAsia="Calibri" w:hAnsi="Times New Roman" w:cs="Times New Roman"/>
          <w:bCs/>
          <w:sz w:val="24"/>
          <w:szCs w:val="24"/>
        </w:rPr>
        <w:t>s</w:t>
      </w:r>
      <w:r w:rsidRPr="008B65AB">
        <w:rPr>
          <w:rFonts w:ascii="Times New Roman" w:eastAsia="Calibri" w:hAnsi="Times New Roman" w:cs="Times New Roman"/>
          <w:bCs/>
          <w:sz w:val="24"/>
          <w:szCs w:val="24"/>
        </w:rPr>
        <w:t xml:space="preserve"> actividad</w:t>
      </w:r>
      <w:r w:rsidR="00007746">
        <w:rPr>
          <w:rFonts w:ascii="Times New Roman" w:eastAsia="Calibri" w:hAnsi="Times New Roman" w:cs="Times New Roman"/>
          <w:bCs/>
          <w:sz w:val="24"/>
          <w:szCs w:val="24"/>
        </w:rPr>
        <w:t>es</w:t>
      </w:r>
      <w:r w:rsidRPr="008B65AB">
        <w:rPr>
          <w:rFonts w:ascii="Times New Roman" w:eastAsia="Calibri" w:hAnsi="Times New Roman" w:cs="Times New Roman"/>
          <w:bCs/>
          <w:sz w:val="24"/>
          <w:szCs w:val="24"/>
        </w:rPr>
        <w:t xml:space="preserve"> de venta al por menor, directo al consumido</w:t>
      </w:r>
      <w:r w:rsidR="009939C3" w:rsidRPr="008B65AB">
        <w:rPr>
          <w:rFonts w:ascii="Times New Roman" w:eastAsia="Calibri" w:hAnsi="Times New Roman" w:cs="Times New Roman"/>
          <w:bCs/>
          <w:sz w:val="24"/>
          <w:szCs w:val="24"/>
        </w:rPr>
        <w:t>r en el mismo local.</w:t>
      </w:r>
    </w:p>
    <w:p w14:paraId="4437F45E" w14:textId="77777777" w:rsidR="009939C3" w:rsidRPr="008B65AB" w:rsidRDefault="009939C3" w:rsidP="006B7068">
      <w:pPr>
        <w:pStyle w:val="Prrafodelista"/>
        <w:spacing w:after="160" w:line="278" w:lineRule="auto"/>
        <w:ind w:left="567" w:right="474"/>
        <w:jc w:val="both"/>
        <w:rPr>
          <w:rFonts w:ascii="Times New Roman" w:eastAsia="Calibri" w:hAnsi="Times New Roman" w:cs="Times New Roman"/>
          <w:bCs/>
          <w:sz w:val="24"/>
          <w:szCs w:val="24"/>
        </w:rPr>
      </w:pPr>
    </w:p>
    <w:p w14:paraId="6697C017" w14:textId="6F01ECF8" w:rsidR="00D813BF" w:rsidRPr="008B65AB" w:rsidRDefault="009939C3" w:rsidP="006B7068">
      <w:pPr>
        <w:pStyle w:val="Prrafodelista"/>
        <w:spacing w:after="160" w:line="278" w:lineRule="auto"/>
        <w:ind w:left="567" w:right="474"/>
        <w:jc w:val="both"/>
        <w:rPr>
          <w:rFonts w:ascii="Times New Roman" w:eastAsia="Calibri" w:hAnsi="Times New Roman" w:cs="Times New Roman"/>
          <w:bCs/>
          <w:sz w:val="24"/>
          <w:szCs w:val="24"/>
        </w:rPr>
      </w:pPr>
      <w:r w:rsidRPr="008B65AB">
        <w:rPr>
          <w:rFonts w:ascii="Times New Roman" w:eastAsia="Calibri" w:hAnsi="Times New Roman" w:cs="Times New Roman"/>
          <w:bCs/>
          <w:sz w:val="24"/>
          <w:szCs w:val="24"/>
        </w:rPr>
        <w:t xml:space="preserve">Se excluyen de este requisito, asimismo, las actividades de elaboración de alimentos cuando </w:t>
      </w:r>
      <w:r w:rsidR="00F544F8" w:rsidRPr="008B65AB">
        <w:rPr>
          <w:rFonts w:ascii="Times New Roman" w:eastAsia="Calibri" w:hAnsi="Times New Roman" w:cs="Times New Roman"/>
          <w:bCs/>
          <w:sz w:val="24"/>
          <w:szCs w:val="24"/>
        </w:rPr>
        <w:t xml:space="preserve">sean preparados en </w:t>
      </w:r>
      <w:r w:rsidR="008B06F4">
        <w:rPr>
          <w:rFonts w:ascii="Times New Roman" w:eastAsia="Calibri" w:hAnsi="Times New Roman" w:cs="Times New Roman"/>
          <w:bCs/>
          <w:sz w:val="24"/>
          <w:szCs w:val="24"/>
        </w:rPr>
        <w:t>casas de habitación</w:t>
      </w:r>
      <w:r w:rsidRPr="008B65AB">
        <w:rPr>
          <w:rFonts w:ascii="Times New Roman" w:eastAsia="Calibri" w:hAnsi="Times New Roman" w:cs="Times New Roman"/>
          <w:bCs/>
          <w:sz w:val="24"/>
          <w:szCs w:val="24"/>
        </w:rPr>
        <w:t xml:space="preserve">, de conformidad con el </w:t>
      </w:r>
      <w:r w:rsidR="00F544F8" w:rsidRPr="008B65AB">
        <w:rPr>
          <w:rFonts w:ascii="Times New Roman" w:eastAsia="Calibri" w:hAnsi="Times New Roman" w:cs="Times New Roman"/>
          <w:bCs/>
          <w:sz w:val="24"/>
          <w:szCs w:val="24"/>
        </w:rPr>
        <w:t xml:space="preserve">artículo 28 del presente reglamento. </w:t>
      </w:r>
    </w:p>
    <w:p w14:paraId="6D5FAC82" w14:textId="77777777" w:rsidR="00491CAE" w:rsidRPr="008B65AB" w:rsidRDefault="00491CAE" w:rsidP="006B7068">
      <w:pPr>
        <w:pStyle w:val="Prrafodelista"/>
        <w:ind w:left="567" w:right="474"/>
        <w:jc w:val="both"/>
        <w:rPr>
          <w:rFonts w:ascii="Times New Roman" w:eastAsia="Calibri" w:hAnsi="Times New Roman" w:cs="Times New Roman"/>
          <w:bCs/>
          <w:sz w:val="24"/>
          <w:szCs w:val="24"/>
        </w:rPr>
      </w:pPr>
    </w:p>
    <w:p w14:paraId="0C7FEE13" w14:textId="37CE7F88" w:rsidR="00BF451E" w:rsidRPr="00C0282C" w:rsidRDefault="00491CAE" w:rsidP="00386428">
      <w:pPr>
        <w:ind w:left="567" w:right="474"/>
        <w:jc w:val="both"/>
        <w:rPr>
          <w:rFonts w:ascii="Times New Roman" w:eastAsia="Calibri" w:hAnsi="Times New Roman" w:cs="Times New Roman"/>
          <w:bCs/>
          <w:sz w:val="24"/>
          <w:szCs w:val="24"/>
        </w:rPr>
      </w:pPr>
      <w:r w:rsidRPr="00C55596">
        <w:rPr>
          <w:rFonts w:ascii="Times New Roman" w:eastAsia="Calibri" w:hAnsi="Times New Roman" w:cs="Times New Roman"/>
          <w:bCs/>
          <w:sz w:val="24"/>
          <w:szCs w:val="24"/>
        </w:rPr>
        <w:t>En el caso de comercios</w:t>
      </w:r>
      <w:r w:rsidR="002941F7" w:rsidRPr="00C55596">
        <w:rPr>
          <w:rFonts w:ascii="Times New Roman" w:eastAsia="Calibri" w:hAnsi="Times New Roman" w:cs="Times New Roman"/>
          <w:bCs/>
          <w:sz w:val="24"/>
          <w:szCs w:val="24"/>
        </w:rPr>
        <w:t xml:space="preserve"> de alimentos</w:t>
      </w:r>
      <w:r w:rsidR="00C0282C" w:rsidRPr="00C55596">
        <w:rPr>
          <w:rFonts w:ascii="Times New Roman" w:eastAsia="Calibri" w:hAnsi="Times New Roman" w:cs="Times New Roman"/>
          <w:bCs/>
          <w:sz w:val="24"/>
          <w:szCs w:val="24"/>
        </w:rPr>
        <w:t xml:space="preserve">, así como en el caso de </w:t>
      </w:r>
      <w:r w:rsidR="00B55108" w:rsidRPr="00C55596">
        <w:rPr>
          <w:rFonts w:ascii="Times New Roman" w:eastAsia="Calibri" w:hAnsi="Times New Roman" w:cs="Times New Roman"/>
          <w:bCs/>
          <w:sz w:val="24"/>
          <w:szCs w:val="24"/>
        </w:rPr>
        <w:t xml:space="preserve">casas de habitación </w:t>
      </w:r>
      <w:r w:rsidR="00C0282C" w:rsidRPr="00C55596">
        <w:rPr>
          <w:rFonts w:ascii="Times New Roman" w:eastAsia="Calibri" w:hAnsi="Times New Roman" w:cs="Times New Roman"/>
          <w:bCs/>
          <w:sz w:val="24"/>
          <w:szCs w:val="24"/>
        </w:rPr>
        <w:t xml:space="preserve">comprendidas en el artículo 28 del presente reglamento, </w:t>
      </w:r>
      <w:r w:rsidRPr="00C55596">
        <w:rPr>
          <w:rFonts w:ascii="Times New Roman" w:eastAsia="Calibri" w:hAnsi="Times New Roman" w:cs="Times New Roman"/>
          <w:bCs/>
          <w:sz w:val="24"/>
          <w:szCs w:val="24"/>
        </w:rPr>
        <w:t xml:space="preserve">en los que se elaboren </w:t>
      </w:r>
      <w:r w:rsidR="00B55108" w:rsidRPr="00C55596">
        <w:rPr>
          <w:rFonts w:ascii="Times New Roman" w:eastAsia="Calibri" w:hAnsi="Times New Roman" w:cs="Times New Roman"/>
          <w:bCs/>
          <w:sz w:val="24"/>
          <w:szCs w:val="24"/>
        </w:rPr>
        <w:t xml:space="preserve">alimentos </w:t>
      </w:r>
      <w:r w:rsidRPr="00C55596">
        <w:rPr>
          <w:rFonts w:ascii="Times New Roman" w:eastAsia="Calibri" w:hAnsi="Times New Roman" w:cs="Times New Roman"/>
          <w:bCs/>
          <w:sz w:val="24"/>
          <w:szCs w:val="24"/>
        </w:rPr>
        <w:t>para la venta directa a</w:t>
      </w:r>
      <w:r w:rsidR="00C0282C" w:rsidRPr="00C55596">
        <w:rPr>
          <w:rFonts w:ascii="Times New Roman" w:eastAsia="Calibri" w:hAnsi="Times New Roman" w:cs="Times New Roman"/>
          <w:bCs/>
          <w:sz w:val="24"/>
          <w:szCs w:val="24"/>
        </w:rPr>
        <w:t xml:space="preserve">l consumidor, </w:t>
      </w:r>
      <w:r w:rsidRPr="00C55596">
        <w:rPr>
          <w:rFonts w:ascii="Times New Roman" w:eastAsia="Calibri" w:hAnsi="Times New Roman" w:cs="Times New Roman"/>
          <w:bCs/>
          <w:sz w:val="24"/>
          <w:szCs w:val="24"/>
        </w:rPr>
        <w:t xml:space="preserve">el propietario, administrador y empleados </w:t>
      </w:r>
      <w:r w:rsidR="00C0282C" w:rsidRPr="00C55596">
        <w:rPr>
          <w:rFonts w:ascii="Times New Roman" w:eastAsia="Calibri" w:hAnsi="Times New Roman" w:cs="Times New Roman"/>
          <w:bCs/>
          <w:sz w:val="24"/>
          <w:szCs w:val="24"/>
        </w:rPr>
        <w:t xml:space="preserve">deberán contar </w:t>
      </w:r>
      <w:r w:rsidRPr="00C55596">
        <w:rPr>
          <w:rFonts w:ascii="Times New Roman" w:eastAsia="Calibri" w:hAnsi="Times New Roman" w:cs="Times New Roman"/>
          <w:bCs/>
          <w:sz w:val="24"/>
          <w:szCs w:val="24"/>
        </w:rPr>
        <w:t>con el carné de manipula</w:t>
      </w:r>
      <w:r w:rsidR="00543DDE" w:rsidRPr="00C55596">
        <w:rPr>
          <w:rFonts w:ascii="Times New Roman" w:eastAsia="Calibri" w:hAnsi="Times New Roman" w:cs="Times New Roman"/>
          <w:bCs/>
          <w:sz w:val="24"/>
          <w:szCs w:val="24"/>
        </w:rPr>
        <w:t>dores</w:t>
      </w:r>
      <w:r w:rsidRPr="00C55596">
        <w:rPr>
          <w:rFonts w:ascii="Times New Roman" w:eastAsia="Calibri" w:hAnsi="Times New Roman" w:cs="Times New Roman"/>
          <w:bCs/>
          <w:sz w:val="24"/>
          <w:szCs w:val="24"/>
        </w:rPr>
        <w:t xml:space="preserve"> de alimentos vigente.</w:t>
      </w:r>
      <w:r w:rsidR="00C0282C" w:rsidRPr="00C0282C">
        <w:rPr>
          <w:rFonts w:ascii="Times New Roman" w:eastAsia="Calibri" w:hAnsi="Times New Roman" w:cs="Times New Roman"/>
          <w:bCs/>
          <w:sz w:val="24"/>
          <w:szCs w:val="24"/>
        </w:rPr>
        <w:t xml:space="preserve"> </w:t>
      </w:r>
    </w:p>
    <w:p w14:paraId="1623B8B8" w14:textId="77777777" w:rsidR="00BF451E" w:rsidRPr="008B65AB" w:rsidRDefault="00BF451E" w:rsidP="00491CAE">
      <w:pPr>
        <w:spacing w:line="240" w:lineRule="auto"/>
        <w:ind w:left="1080"/>
        <w:rPr>
          <w:rFonts w:ascii="Times New Roman" w:eastAsia="Cambria" w:hAnsi="Times New Roman" w:cs="Times New Roman"/>
          <w:b/>
          <w:bCs/>
          <w:sz w:val="24"/>
          <w:szCs w:val="24"/>
          <w:lang w:eastAsia="en-US"/>
        </w:rPr>
      </w:pPr>
    </w:p>
    <w:p w14:paraId="34BE18F0" w14:textId="6CD82312" w:rsidR="004C2A8B" w:rsidRPr="004C2A8B" w:rsidRDefault="006B206C" w:rsidP="00386428">
      <w:pPr>
        <w:ind w:firstLine="708"/>
        <w:jc w:val="both"/>
        <w:rPr>
          <w:rFonts w:ascii="Times New Roman" w:eastAsia="Cambria" w:hAnsi="Times New Roman" w:cs="Times New Roman"/>
          <w:sz w:val="24"/>
          <w:szCs w:val="24"/>
          <w:lang w:eastAsia="en-US"/>
        </w:rPr>
      </w:pPr>
      <w:bookmarkStart w:id="5" w:name="_Hlk206682005"/>
      <w:r w:rsidRPr="008B65AB">
        <w:rPr>
          <w:rFonts w:ascii="Times New Roman" w:eastAsia="Cambria" w:hAnsi="Times New Roman" w:cs="Times New Roman"/>
          <w:b/>
          <w:bCs/>
          <w:sz w:val="24"/>
          <w:szCs w:val="24"/>
          <w:lang w:eastAsia="en-US"/>
        </w:rPr>
        <w:t>Artículo 2</w:t>
      </w:r>
      <w:r w:rsidR="004C2A8B">
        <w:rPr>
          <w:rFonts w:ascii="Times New Roman" w:eastAsia="Cambria" w:hAnsi="Times New Roman" w:cs="Times New Roman"/>
          <w:b/>
          <w:bCs/>
          <w:sz w:val="24"/>
          <w:szCs w:val="24"/>
          <w:lang w:eastAsia="en-US"/>
        </w:rPr>
        <w:t xml:space="preserve">.- </w:t>
      </w:r>
      <w:r w:rsidR="004C2A8B" w:rsidRPr="004C2A8B">
        <w:rPr>
          <w:rFonts w:ascii="Times New Roman" w:eastAsia="Cambria" w:hAnsi="Times New Roman" w:cs="Times New Roman"/>
          <w:sz w:val="24"/>
          <w:szCs w:val="24"/>
          <w:lang w:eastAsia="en-US"/>
        </w:rPr>
        <w:t>Refórmese el título de la subclase CR 1071.9 de la clase 1071 del grupo 10</w:t>
      </w:r>
      <w:r w:rsidR="004C2A8B">
        <w:rPr>
          <w:rFonts w:ascii="Times New Roman" w:eastAsia="Cambria" w:hAnsi="Times New Roman" w:cs="Times New Roman"/>
          <w:sz w:val="24"/>
          <w:szCs w:val="24"/>
          <w:lang w:eastAsia="en-US"/>
        </w:rPr>
        <w:t>7</w:t>
      </w:r>
      <w:r w:rsidR="004C2A8B" w:rsidRPr="004C2A8B">
        <w:rPr>
          <w:rFonts w:ascii="Times New Roman" w:eastAsia="Cambria" w:hAnsi="Times New Roman" w:cs="Times New Roman"/>
          <w:sz w:val="24"/>
          <w:szCs w:val="24"/>
          <w:lang w:eastAsia="en-US"/>
        </w:rPr>
        <w:t xml:space="preserve"> de la división 10 de la Tabla 1 del Anexo I del Decreto Ejecutivo</w:t>
      </w:r>
      <w:r w:rsidR="00263FEC">
        <w:rPr>
          <w:rFonts w:ascii="Times New Roman" w:eastAsia="Cambria" w:hAnsi="Times New Roman" w:cs="Times New Roman"/>
          <w:sz w:val="24"/>
          <w:szCs w:val="24"/>
          <w:lang w:eastAsia="en-US"/>
        </w:rPr>
        <w:t xml:space="preserve"> </w:t>
      </w:r>
      <w:r w:rsidR="00263FEC" w:rsidRPr="00263FEC">
        <w:rPr>
          <w:rFonts w:ascii="Times New Roman" w:eastAsia="Cambria" w:hAnsi="Times New Roman" w:cs="Times New Roman"/>
          <w:sz w:val="24"/>
          <w:szCs w:val="24"/>
          <w:lang w:eastAsia="en-US"/>
        </w:rPr>
        <w:t>N° 43432-S del 9 de marzo del 2022 “Reglamento general para permisos sanitarios de funcionamiento, permisos de habilitación y autorización para eventos temporales de concentración masiva de personas, otorgados por el Ministerio de Salud</w:t>
      </w:r>
      <w:r w:rsidR="00C0282C" w:rsidRPr="00263FEC">
        <w:rPr>
          <w:rFonts w:ascii="Times New Roman" w:eastAsia="Cambria" w:hAnsi="Times New Roman" w:cs="Times New Roman"/>
          <w:sz w:val="24"/>
          <w:szCs w:val="24"/>
          <w:lang w:eastAsia="en-US"/>
        </w:rPr>
        <w:t>”, para</w:t>
      </w:r>
      <w:r w:rsidR="00263FEC" w:rsidRPr="00263FEC">
        <w:rPr>
          <w:rFonts w:ascii="Times New Roman" w:eastAsia="Cambria" w:hAnsi="Times New Roman" w:cs="Times New Roman"/>
          <w:sz w:val="24"/>
          <w:szCs w:val="24"/>
          <w:lang w:eastAsia="en-US"/>
        </w:rPr>
        <w:t xml:space="preserve"> que en lo sucesivo se lea como sigue:</w:t>
      </w:r>
    </w:p>
    <w:bookmarkEnd w:id="5"/>
    <w:p w14:paraId="7BCF711F" w14:textId="77777777" w:rsidR="004C2A8B" w:rsidRPr="004C2A8B" w:rsidRDefault="004C2A8B" w:rsidP="00386428">
      <w:pPr>
        <w:ind w:firstLine="708"/>
        <w:rPr>
          <w:rFonts w:ascii="Times New Roman" w:eastAsia="Cambria" w:hAnsi="Times New Roman" w:cs="Times New Roman"/>
          <w:sz w:val="24"/>
          <w:szCs w:val="24"/>
          <w:lang w:eastAsia="en-US"/>
        </w:rPr>
      </w:pPr>
    </w:p>
    <w:p w14:paraId="63154CA0" w14:textId="6033AC78" w:rsidR="004C2A8B" w:rsidRDefault="004C2A8B" w:rsidP="00386428">
      <w:pPr>
        <w:ind w:firstLine="708"/>
        <w:rPr>
          <w:rFonts w:ascii="Times New Roman" w:eastAsia="Cambria" w:hAnsi="Times New Roman" w:cs="Times New Roman"/>
          <w:sz w:val="24"/>
          <w:szCs w:val="24"/>
          <w:lang w:eastAsia="en-US"/>
        </w:rPr>
      </w:pPr>
      <w:r w:rsidRPr="004C2A8B">
        <w:rPr>
          <w:rFonts w:ascii="Times New Roman" w:eastAsia="Cambria" w:hAnsi="Times New Roman" w:cs="Times New Roman"/>
          <w:sz w:val="24"/>
          <w:szCs w:val="24"/>
          <w:lang w:eastAsia="en-US"/>
        </w:rPr>
        <w:t>“Elaboración de otros productos de panadería, excepto elaboración de galletas”</w:t>
      </w:r>
    </w:p>
    <w:p w14:paraId="699337F6" w14:textId="77777777" w:rsidR="00113E45" w:rsidRDefault="00113E45" w:rsidP="00386428">
      <w:pPr>
        <w:ind w:firstLine="708"/>
        <w:rPr>
          <w:rFonts w:ascii="Times New Roman" w:eastAsia="Cambria" w:hAnsi="Times New Roman" w:cs="Times New Roman"/>
          <w:sz w:val="24"/>
          <w:szCs w:val="24"/>
          <w:lang w:eastAsia="en-US"/>
        </w:rPr>
      </w:pPr>
    </w:p>
    <w:p w14:paraId="7AA66DE7" w14:textId="77777777" w:rsidR="00D44327" w:rsidRDefault="00D44327" w:rsidP="00386428">
      <w:pPr>
        <w:ind w:firstLine="708"/>
        <w:rPr>
          <w:rFonts w:ascii="Times New Roman" w:eastAsia="Cambria" w:hAnsi="Times New Roman" w:cs="Times New Roman"/>
          <w:sz w:val="24"/>
          <w:szCs w:val="24"/>
          <w:lang w:eastAsia="en-US"/>
        </w:rPr>
      </w:pPr>
    </w:p>
    <w:p w14:paraId="7C11DAD1" w14:textId="738C8ECD" w:rsidR="00113E45" w:rsidRDefault="00113E45" w:rsidP="00386428">
      <w:pPr>
        <w:ind w:firstLine="708"/>
        <w:jc w:val="both"/>
        <w:rPr>
          <w:rFonts w:ascii="Times New Roman" w:eastAsia="Cambria" w:hAnsi="Times New Roman" w:cs="Times New Roman"/>
          <w:b/>
          <w:bCs/>
          <w:sz w:val="24"/>
          <w:szCs w:val="24"/>
          <w:lang w:eastAsia="en-US"/>
        </w:rPr>
      </w:pPr>
      <w:r w:rsidRPr="000C63B9">
        <w:rPr>
          <w:rFonts w:ascii="Times New Roman" w:eastAsia="Cambria" w:hAnsi="Times New Roman" w:cs="Times New Roman"/>
          <w:b/>
          <w:bCs/>
          <w:sz w:val="24"/>
          <w:szCs w:val="24"/>
          <w:lang w:eastAsia="en-US"/>
        </w:rPr>
        <w:t>Artículo 3.-</w:t>
      </w:r>
      <w:r>
        <w:rPr>
          <w:rFonts w:ascii="Times New Roman" w:eastAsia="Cambria" w:hAnsi="Times New Roman" w:cs="Times New Roman"/>
          <w:sz w:val="24"/>
          <w:szCs w:val="24"/>
          <w:lang w:eastAsia="en-US"/>
        </w:rPr>
        <w:t xml:space="preserve"> </w:t>
      </w:r>
      <w:r w:rsidRPr="00113E45">
        <w:rPr>
          <w:rFonts w:ascii="Times New Roman" w:eastAsia="Cambria" w:hAnsi="Times New Roman" w:cs="Times New Roman"/>
          <w:sz w:val="24"/>
          <w:szCs w:val="24"/>
          <w:lang w:eastAsia="en-US"/>
        </w:rPr>
        <w:t xml:space="preserve">Refórmese el título de la subclase CR </w:t>
      </w:r>
      <w:r w:rsidR="005B266D">
        <w:rPr>
          <w:rFonts w:ascii="Times New Roman" w:eastAsia="Cambria" w:hAnsi="Times New Roman" w:cs="Times New Roman"/>
          <w:sz w:val="24"/>
          <w:szCs w:val="24"/>
          <w:lang w:eastAsia="en-US"/>
        </w:rPr>
        <w:t>4</w:t>
      </w:r>
      <w:r w:rsidR="00704159">
        <w:rPr>
          <w:rFonts w:ascii="Times New Roman" w:eastAsia="Cambria" w:hAnsi="Times New Roman" w:cs="Times New Roman"/>
          <w:sz w:val="24"/>
          <w:szCs w:val="24"/>
          <w:lang w:eastAsia="en-US"/>
        </w:rPr>
        <w:t>72</w:t>
      </w:r>
      <w:r w:rsidR="005B266D">
        <w:rPr>
          <w:rFonts w:ascii="Times New Roman" w:eastAsia="Cambria" w:hAnsi="Times New Roman" w:cs="Times New Roman"/>
          <w:sz w:val="24"/>
          <w:szCs w:val="24"/>
          <w:lang w:eastAsia="en-US"/>
        </w:rPr>
        <w:t>1.9</w:t>
      </w:r>
      <w:r w:rsidRPr="00113E45">
        <w:rPr>
          <w:rFonts w:ascii="Times New Roman" w:eastAsia="Cambria" w:hAnsi="Times New Roman" w:cs="Times New Roman"/>
          <w:sz w:val="24"/>
          <w:szCs w:val="24"/>
          <w:lang w:eastAsia="en-US"/>
        </w:rPr>
        <w:t xml:space="preserve"> de la clase </w:t>
      </w:r>
      <w:r w:rsidR="005B266D">
        <w:rPr>
          <w:rFonts w:ascii="Times New Roman" w:eastAsia="Cambria" w:hAnsi="Times New Roman" w:cs="Times New Roman"/>
          <w:sz w:val="24"/>
          <w:szCs w:val="24"/>
          <w:lang w:eastAsia="en-US"/>
        </w:rPr>
        <w:t>4</w:t>
      </w:r>
      <w:r w:rsidR="00704159">
        <w:rPr>
          <w:rFonts w:ascii="Times New Roman" w:eastAsia="Cambria" w:hAnsi="Times New Roman" w:cs="Times New Roman"/>
          <w:sz w:val="24"/>
          <w:szCs w:val="24"/>
          <w:lang w:eastAsia="en-US"/>
        </w:rPr>
        <w:t>72</w:t>
      </w:r>
      <w:r w:rsidR="005B266D">
        <w:rPr>
          <w:rFonts w:ascii="Times New Roman" w:eastAsia="Cambria" w:hAnsi="Times New Roman" w:cs="Times New Roman"/>
          <w:sz w:val="24"/>
          <w:szCs w:val="24"/>
          <w:lang w:eastAsia="en-US"/>
        </w:rPr>
        <w:t>1</w:t>
      </w:r>
      <w:r w:rsidRPr="00113E45">
        <w:rPr>
          <w:rFonts w:ascii="Times New Roman" w:eastAsia="Cambria" w:hAnsi="Times New Roman" w:cs="Times New Roman"/>
          <w:sz w:val="24"/>
          <w:szCs w:val="24"/>
          <w:lang w:eastAsia="en-US"/>
        </w:rPr>
        <w:t xml:space="preserve"> del grupo </w:t>
      </w:r>
      <w:r w:rsidR="00E33EB5">
        <w:rPr>
          <w:rFonts w:ascii="Times New Roman" w:eastAsia="Cambria" w:hAnsi="Times New Roman" w:cs="Times New Roman"/>
          <w:sz w:val="24"/>
          <w:szCs w:val="24"/>
          <w:lang w:eastAsia="en-US"/>
        </w:rPr>
        <w:t>472</w:t>
      </w:r>
      <w:r w:rsidRPr="00113E45">
        <w:rPr>
          <w:rFonts w:ascii="Times New Roman" w:eastAsia="Cambria" w:hAnsi="Times New Roman" w:cs="Times New Roman"/>
          <w:sz w:val="24"/>
          <w:szCs w:val="24"/>
          <w:lang w:eastAsia="en-US"/>
        </w:rPr>
        <w:t xml:space="preserve"> de la división </w:t>
      </w:r>
      <w:r w:rsidR="00E33EB5">
        <w:rPr>
          <w:rFonts w:ascii="Times New Roman" w:eastAsia="Cambria" w:hAnsi="Times New Roman" w:cs="Times New Roman"/>
          <w:sz w:val="24"/>
          <w:szCs w:val="24"/>
          <w:lang w:eastAsia="en-US"/>
        </w:rPr>
        <w:t>47</w:t>
      </w:r>
      <w:r w:rsidRPr="00113E45">
        <w:rPr>
          <w:rFonts w:ascii="Times New Roman" w:eastAsia="Cambria" w:hAnsi="Times New Roman" w:cs="Times New Roman"/>
          <w:sz w:val="24"/>
          <w:szCs w:val="24"/>
          <w:lang w:eastAsia="en-US"/>
        </w:rPr>
        <w:t xml:space="preserve"> de la Tabla 1 del Anexo I del Decreto Ejecutivo N° 43432-S del 9 de marzo del 2022 “Reglamento general para permisos sanitarios de funcionamiento, permisos de habilitación y autorización para eventos temporales de concentración masiva de personas, otorgados por el Ministerio de Salud</w:t>
      </w:r>
      <w:r w:rsidR="00704159" w:rsidRPr="00113E45">
        <w:rPr>
          <w:rFonts w:ascii="Times New Roman" w:eastAsia="Cambria" w:hAnsi="Times New Roman" w:cs="Times New Roman"/>
          <w:sz w:val="24"/>
          <w:szCs w:val="24"/>
          <w:lang w:eastAsia="en-US"/>
        </w:rPr>
        <w:t>”, para</w:t>
      </w:r>
      <w:r w:rsidRPr="00113E45">
        <w:rPr>
          <w:rFonts w:ascii="Times New Roman" w:eastAsia="Cambria" w:hAnsi="Times New Roman" w:cs="Times New Roman"/>
          <w:sz w:val="24"/>
          <w:szCs w:val="24"/>
          <w:lang w:eastAsia="en-US"/>
        </w:rPr>
        <w:t xml:space="preserve"> que en lo sucesivo se lea como sigue:</w:t>
      </w:r>
    </w:p>
    <w:p w14:paraId="3F24F9BE" w14:textId="77777777" w:rsidR="00490CE6" w:rsidRDefault="00490CE6" w:rsidP="00386428">
      <w:pPr>
        <w:ind w:firstLine="708"/>
        <w:rPr>
          <w:rFonts w:ascii="Times New Roman" w:eastAsia="Cambria" w:hAnsi="Times New Roman" w:cs="Times New Roman"/>
          <w:b/>
          <w:bCs/>
          <w:sz w:val="24"/>
          <w:szCs w:val="24"/>
          <w:lang w:eastAsia="en-US"/>
        </w:rPr>
      </w:pPr>
    </w:p>
    <w:p w14:paraId="2CFD4BC0" w14:textId="5FE3908E" w:rsidR="004C2A8B" w:rsidRPr="00490CE6" w:rsidRDefault="00490CE6" w:rsidP="00386428">
      <w:pPr>
        <w:ind w:left="567" w:right="616"/>
        <w:rPr>
          <w:rFonts w:ascii="Times New Roman" w:eastAsia="Cambria" w:hAnsi="Times New Roman" w:cs="Times New Roman"/>
          <w:sz w:val="24"/>
          <w:szCs w:val="24"/>
          <w:lang w:eastAsia="en-US"/>
        </w:rPr>
      </w:pPr>
      <w:r w:rsidRPr="00490CE6">
        <w:rPr>
          <w:rFonts w:ascii="Times New Roman" w:eastAsia="Cambria" w:hAnsi="Times New Roman" w:cs="Times New Roman"/>
          <w:sz w:val="24"/>
          <w:szCs w:val="24"/>
          <w:lang w:eastAsia="en-US"/>
        </w:rPr>
        <w:t>“</w:t>
      </w:r>
      <w:r w:rsidR="00704159">
        <w:rPr>
          <w:rFonts w:ascii="Times New Roman" w:eastAsia="Cambria" w:hAnsi="Times New Roman" w:cs="Times New Roman"/>
          <w:sz w:val="24"/>
          <w:szCs w:val="24"/>
          <w:lang w:eastAsia="en-US"/>
        </w:rPr>
        <w:t xml:space="preserve">Venta </w:t>
      </w:r>
      <w:r w:rsidR="00704159" w:rsidRPr="00704159">
        <w:rPr>
          <w:rFonts w:ascii="Times New Roman" w:eastAsia="Cambria" w:hAnsi="Times New Roman" w:cs="Times New Roman"/>
          <w:sz w:val="24"/>
          <w:szCs w:val="24"/>
          <w:lang w:eastAsia="en-US"/>
        </w:rPr>
        <w:t xml:space="preserve">al por menor de otros alimentos </w:t>
      </w:r>
      <w:r w:rsidR="00704159" w:rsidRPr="00F91D55">
        <w:rPr>
          <w:rFonts w:ascii="Times New Roman" w:eastAsia="Cambria" w:hAnsi="Times New Roman" w:cs="Times New Roman"/>
          <w:sz w:val="24"/>
          <w:szCs w:val="24"/>
          <w:lang w:eastAsia="en-US"/>
        </w:rPr>
        <w:t>(condimentos, confiterías, helados, huevos, panaderías)</w:t>
      </w:r>
      <w:r w:rsidR="00034549">
        <w:rPr>
          <w:rFonts w:ascii="Times New Roman" w:eastAsia="Cambria" w:hAnsi="Times New Roman" w:cs="Times New Roman"/>
          <w:sz w:val="24"/>
          <w:szCs w:val="24"/>
          <w:lang w:eastAsia="en-US"/>
        </w:rPr>
        <w:t>”</w:t>
      </w:r>
    </w:p>
    <w:p w14:paraId="58F0692E" w14:textId="77777777" w:rsidR="00D4478D" w:rsidRDefault="00D4478D" w:rsidP="00386428">
      <w:pPr>
        <w:ind w:firstLine="708"/>
        <w:rPr>
          <w:rFonts w:ascii="Times New Roman" w:eastAsia="Cambria" w:hAnsi="Times New Roman" w:cs="Times New Roman"/>
          <w:b/>
          <w:bCs/>
          <w:sz w:val="24"/>
          <w:szCs w:val="24"/>
          <w:lang w:eastAsia="en-US"/>
        </w:rPr>
      </w:pPr>
    </w:p>
    <w:p w14:paraId="6CD95285" w14:textId="122AA2BF" w:rsidR="004C2A8B" w:rsidRPr="00C0282C" w:rsidRDefault="000C63B9" w:rsidP="00386428">
      <w:pPr>
        <w:ind w:firstLine="708"/>
        <w:jc w:val="both"/>
        <w:rPr>
          <w:rFonts w:ascii="Times New Roman" w:eastAsia="Cambria" w:hAnsi="Times New Roman" w:cs="Times New Roman"/>
          <w:sz w:val="24"/>
          <w:szCs w:val="24"/>
          <w:lang w:eastAsia="en-US"/>
        </w:rPr>
      </w:pPr>
      <w:r>
        <w:rPr>
          <w:rFonts w:ascii="Times New Roman" w:eastAsia="Cambria" w:hAnsi="Times New Roman" w:cs="Times New Roman"/>
          <w:b/>
          <w:bCs/>
          <w:sz w:val="24"/>
          <w:szCs w:val="24"/>
          <w:lang w:eastAsia="en-US"/>
        </w:rPr>
        <w:t xml:space="preserve">Artículo 4.- </w:t>
      </w:r>
      <w:r w:rsidR="00C0282C" w:rsidRPr="00274303">
        <w:rPr>
          <w:rFonts w:ascii="Times New Roman" w:eastAsia="Cambria" w:hAnsi="Times New Roman" w:cs="Times New Roman"/>
          <w:b/>
          <w:bCs/>
          <w:sz w:val="24"/>
          <w:szCs w:val="24"/>
          <w:lang w:eastAsia="en-US"/>
        </w:rPr>
        <w:t xml:space="preserve">Vigencia.  </w:t>
      </w:r>
      <w:r w:rsidR="00C0282C" w:rsidRPr="00274303">
        <w:rPr>
          <w:rFonts w:ascii="Times New Roman" w:eastAsia="Cambria" w:hAnsi="Times New Roman" w:cs="Times New Roman"/>
          <w:sz w:val="24"/>
          <w:szCs w:val="24"/>
          <w:lang w:eastAsia="en-US"/>
        </w:rPr>
        <w:t>Rige a partir de su publicación en el diario oficial La Gaceta.</w:t>
      </w:r>
    </w:p>
    <w:p w14:paraId="4AF4E900" w14:textId="77777777" w:rsidR="00D4478D" w:rsidRDefault="00D4478D" w:rsidP="00386428">
      <w:pPr>
        <w:ind w:firstLine="708"/>
        <w:rPr>
          <w:rFonts w:ascii="Times New Roman" w:eastAsia="Cambria" w:hAnsi="Times New Roman" w:cs="Times New Roman"/>
          <w:b/>
          <w:bCs/>
          <w:strike/>
          <w:sz w:val="24"/>
          <w:szCs w:val="24"/>
          <w:lang w:eastAsia="en-US"/>
        </w:rPr>
      </w:pPr>
    </w:p>
    <w:p w14:paraId="7D34C240" w14:textId="3749FD47" w:rsidR="00364364" w:rsidRPr="00364364" w:rsidRDefault="00364364" w:rsidP="00386428">
      <w:pPr>
        <w:ind w:firstLine="708"/>
        <w:rPr>
          <w:rFonts w:ascii="Times New Roman" w:hAnsi="Times New Roman" w:cs="Times New Roman"/>
          <w:color w:val="000000" w:themeColor="text1"/>
          <w:sz w:val="24"/>
          <w:szCs w:val="24"/>
          <w:lang w:val="es-CR"/>
        </w:rPr>
      </w:pPr>
      <w:r w:rsidRPr="00364364">
        <w:rPr>
          <w:rFonts w:ascii="Times New Roman" w:hAnsi="Times New Roman" w:cs="Times New Roman"/>
          <w:color w:val="000000" w:themeColor="text1"/>
          <w:sz w:val="24"/>
          <w:szCs w:val="24"/>
          <w:lang w:val="es-CR"/>
        </w:rPr>
        <w:t xml:space="preserve">Dado en la Presidencia de la República. San José, a los </w:t>
      </w:r>
      <w:proofErr w:type="spellStart"/>
      <w:r w:rsidRPr="00364364">
        <w:rPr>
          <w:rFonts w:ascii="Times New Roman" w:hAnsi="Times New Roman" w:cs="Times New Roman"/>
          <w:color w:val="000000" w:themeColor="text1"/>
          <w:sz w:val="24"/>
          <w:szCs w:val="24"/>
          <w:lang w:val="es-CR"/>
        </w:rPr>
        <w:t>xxx</w:t>
      </w:r>
      <w:proofErr w:type="spellEnd"/>
      <w:r w:rsidRPr="00364364">
        <w:rPr>
          <w:rFonts w:ascii="Times New Roman" w:hAnsi="Times New Roman" w:cs="Times New Roman"/>
          <w:color w:val="000000" w:themeColor="text1"/>
          <w:sz w:val="24"/>
          <w:szCs w:val="24"/>
          <w:lang w:val="es-CR"/>
        </w:rPr>
        <w:t xml:space="preserve"> días del mes de </w:t>
      </w:r>
      <w:proofErr w:type="spellStart"/>
      <w:r w:rsidRPr="00364364">
        <w:rPr>
          <w:rFonts w:ascii="Times New Roman" w:hAnsi="Times New Roman" w:cs="Times New Roman"/>
          <w:color w:val="000000" w:themeColor="text1"/>
          <w:sz w:val="24"/>
          <w:szCs w:val="24"/>
          <w:lang w:val="es-CR"/>
        </w:rPr>
        <w:t>xxx</w:t>
      </w:r>
      <w:proofErr w:type="spellEnd"/>
      <w:r w:rsidRPr="00364364">
        <w:rPr>
          <w:rFonts w:ascii="Times New Roman" w:hAnsi="Times New Roman" w:cs="Times New Roman"/>
          <w:color w:val="000000" w:themeColor="text1"/>
          <w:sz w:val="24"/>
          <w:szCs w:val="24"/>
          <w:lang w:val="es-CR"/>
        </w:rPr>
        <w:t xml:space="preserve"> del </w:t>
      </w:r>
      <w:r>
        <w:rPr>
          <w:rFonts w:ascii="Times New Roman" w:hAnsi="Times New Roman" w:cs="Times New Roman"/>
          <w:color w:val="000000" w:themeColor="text1"/>
          <w:sz w:val="24"/>
          <w:szCs w:val="24"/>
          <w:lang w:val="es-CR"/>
        </w:rPr>
        <w:t>dos mil veinticinco</w:t>
      </w:r>
      <w:r w:rsidR="00245B67">
        <w:rPr>
          <w:rFonts w:ascii="Times New Roman" w:hAnsi="Times New Roman" w:cs="Times New Roman"/>
          <w:color w:val="000000" w:themeColor="text1"/>
          <w:sz w:val="24"/>
          <w:szCs w:val="24"/>
          <w:lang w:val="es-CR"/>
        </w:rPr>
        <w:t>.</w:t>
      </w:r>
      <w:r w:rsidRPr="00364364">
        <w:rPr>
          <w:rFonts w:ascii="Times New Roman" w:hAnsi="Times New Roman" w:cs="Times New Roman"/>
          <w:color w:val="000000" w:themeColor="text1"/>
          <w:sz w:val="24"/>
          <w:szCs w:val="24"/>
          <w:lang w:val="es-CR"/>
        </w:rPr>
        <w:t>  </w:t>
      </w:r>
    </w:p>
    <w:p w14:paraId="6C0D12B9" w14:textId="77777777" w:rsidR="00364364" w:rsidRPr="00364364" w:rsidRDefault="00364364" w:rsidP="00364364">
      <w:pPr>
        <w:rPr>
          <w:rFonts w:ascii="Times New Roman" w:hAnsi="Times New Roman" w:cs="Times New Roman"/>
          <w:color w:val="000000" w:themeColor="text1"/>
          <w:sz w:val="24"/>
          <w:szCs w:val="24"/>
          <w:lang w:val="es-CR"/>
        </w:rPr>
      </w:pPr>
      <w:r w:rsidRPr="00364364">
        <w:rPr>
          <w:rFonts w:ascii="Times New Roman" w:hAnsi="Times New Roman" w:cs="Times New Roman"/>
          <w:color w:val="000000" w:themeColor="text1"/>
          <w:sz w:val="24"/>
          <w:szCs w:val="24"/>
          <w:lang w:val="es-CR"/>
        </w:rPr>
        <w:t> </w:t>
      </w:r>
    </w:p>
    <w:p w14:paraId="4C943E9D" w14:textId="77777777" w:rsidR="00364364" w:rsidRDefault="00364364" w:rsidP="00364364">
      <w:pPr>
        <w:rPr>
          <w:rFonts w:ascii="Times New Roman" w:hAnsi="Times New Roman" w:cs="Times New Roman"/>
          <w:color w:val="000000" w:themeColor="text1"/>
          <w:sz w:val="24"/>
          <w:szCs w:val="24"/>
          <w:lang w:val="es-CR"/>
        </w:rPr>
      </w:pPr>
      <w:r w:rsidRPr="00364364">
        <w:rPr>
          <w:rFonts w:ascii="Times New Roman" w:hAnsi="Times New Roman" w:cs="Times New Roman"/>
          <w:color w:val="000000" w:themeColor="text1"/>
          <w:sz w:val="24"/>
          <w:szCs w:val="24"/>
          <w:lang w:val="es-CR"/>
        </w:rPr>
        <w:t> </w:t>
      </w:r>
    </w:p>
    <w:p w14:paraId="6DFF5B41" w14:textId="77777777" w:rsidR="00F91D55" w:rsidRPr="00364364" w:rsidRDefault="00F91D55" w:rsidP="00364364">
      <w:pPr>
        <w:rPr>
          <w:rFonts w:ascii="Times New Roman" w:hAnsi="Times New Roman" w:cs="Times New Roman"/>
          <w:color w:val="000000" w:themeColor="text1"/>
          <w:sz w:val="24"/>
          <w:szCs w:val="24"/>
          <w:lang w:val="es-CR"/>
        </w:rPr>
      </w:pPr>
    </w:p>
    <w:p w14:paraId="6E32ED2A" w14:textId="77777777" w:rsidR="00364364" w:rsidRPr="00364364" w:rsidRDefault="00364364" w:rsidP="00364364">
      <w:pPr>
        <w:rPr>
          <w:rFonts w:ascii="Times New Roman" w:hAnsi="Times New Roman" w:cs="Times New Roman"/>
          <w:color w:val="000000" w:themeColor="text1"/>
          <w:sz w:val="24"/>
          <w:szCs w:val="24"/>
          <w:lang w:val="es-CR"/>
        </w:rPr>
      </w:pPr>
      <w:r w:rsidRPr="00364364">
        <w:rPr>
          <w:rFonts w:ascii="Times New Roman" w:hAnsi="Times New Roman" w:cs="Times New Roman"/>
          <w:color w:val="000000" w:themeColor="text1"/>
          <w:sz w:val="24"/>
          <w:szCs w:val="24"/>
          <w:lang w:val="es-CR"/>
        </w:rPr>
        <w:t> </w:t>
      </w:r>
    </w:p>
    <w:p w14:paraId="32C1662F" w14:textId="2C866210" w:rsidR="00364364" w:rsidRPr="00364364" w:rsidRDefault="00364364" w:rsidP="00245B67">
      <w:pPr>
        <w:jc w:val="center"/>
        <w:rPr>
          <w:rFonts w:ascii="Times New Roman" w:hAnsi="Times New Roman" w:cs="Times New Roman"/>
          <w:color w:val="000000" w:themeColor="text1"/>
          <w:sz w:val="24"/>
          <w:szCs w:val="24"/>
          <w:lang w:val="es-CR"/>
        </w:rPr>
      </w:pPr>
      <w:r w:rsidRPr="00364364">
        <w:rPr>
          <w:rFonts w:ascii="Times New Roman" w:hAnsi="Times New Roman" w:cs="Times New Roman"/>
          <w:b/>
          <w:bCs/>
          <w:color w:val="000000" w:themeColor="text1"/>
          <w:sz w:val="24"/>
          <w:szCs w:val="24"/>
          <w:lang w:val="es-CR"/>
        </w:rPr>
        <w:t>RODRIGO CHAVES ROBLES</w:t>
      </w:r>
    </w:p>
    <w:p w14:paraId="4079F1B7" w14:textId="3A6CCE6A" w:rsidR="00364364" w:rsidRDefault="00364364" w:rsidP="00245B67">
      <w:pPr>
        <w:jc w:val="center"/>
        <w:rPr>
          <w:rFonts w:ascii="Times New Roman" w:hAnsi="Times New Roman" w:cs="Times New Roman"/>
          <w:color w:val="000000" w:themeColor="text1"/>
          <w:sz w:val="24"/>
          <w:szCs w:val="24"/>
          <w:lang w:val="es-CR"/>
        </w:rPr>
      </w:pPr>
    </w:p>
    <w:p w14:paraId="17504BF6" w14:textId="77777777" w:rsidR="00F91D55" w:rsidRPr="00364364" w:rsidRDefault="00F91D55" w:rsidP="00245B67">
      <w:pPr>
        <w:jc w:val="center"/>
        <w:rPr>
          <w:rFonts w:ascii="Times New Roman" w:hAnsi="Times New Roman" w:cs="Times New Roman"/>
          <w:color w:val="000000" w:themeColor="text1"/>
          <w:sz w:val="24"/>
          <w:szCs w:val="24"/>
          <w:lang w:val="es-CR"/>
        </w:rPr>
      </w:pPr>
    </w:p>
    <w:p w14:paraId="213ACEC0" w14:textId="7B3780BC" w:rsidR="00364364" w:rsidRPr="00364364" w:rsidRDefault="00364364" w:rsidP="00245B67">
      <w:pPr>
        <w:jc w:val="center"/>
        <w:rPr>
          <w:rFonts w:ascii="Times New Roman" w:hAnsi="Times New Roman" w:cs="Times New Roman"/>
          <w:color w:val="000000" w:themeColor="text1"/>
          <w:sz w:val="24"/>
          <w:szCs w:val="24"/>
          <w:lang w:val="es-CR"/>
        </w:rPr>
      </w:pPr>
    </w:p>
    <w:p w14:paraId="681A6A59" w14:textId="1B52B066" w:rsidR="00364364" w:rsidRPr="00364364" w:rsidRDefault="00364364" w:rsidP="00245B67">
      <w:pPr>
        <w:jc w:val="center"/>
        <w:rPr>
          <w:rFonts w:ascii="Times New Roman" w:hAnsi="Times New Roman" w:cs="Times New Roman"/>
          <w:color w:val="000000" w:themeColor="text1"/>
          <w:sz w:val="24"/>
          <w:szCs w:val="24"/>
          <w:lang w:val="es-CR"/>
        </w:rPr>
      </w:pPr>
    </w:p>
    <w:p w14:paraId="586EC6ED" w14:textId="00F5A72F" w:rsidR="00364364" w:rsidRPr="00364364" w:rsidRDefault="00364364" w:rsidP="00245B67">
      <w:pPr>
        <w:jc w:val="center"/>
        <w:rPr>
          <w:rFonts w:ascii="Times New Roman" w:hAnsi="Times New Roman" w:cs="Times New Roman"/>
          <w:color w:val="000000" w:themeColor="text1"/>
          <w:sz w:val="24"/>
          <w:szCs w:val="24"/>
          <w:lang w:val="es-CR"/>
        </w:rPr>
      </w:pPr>
      <w:r w:rsidRPr="00364364">
        <w:rPr>
          <w:rFonts w:ascii="Times New Roman" w:hAnsi="Times New Roman" w:cs="Times New Roman"/>
          <w:b/>
          <w:bCs/>
          <w:color w:val="000000" w:themeColor="text1"/>
          <w:sz w:val="24"/>
          <w:szCs w:val="24"/>
          <w:lang w:val="es-CR"/>
        </w:rPr>
        <w:t xml:space="preserve">DRA. </w:t>
      </w:r>
      <w:r w:rsidR="00FE3ED2">
        <w:rPr>
          <w:rFonts w:ascii="Times New Roman" w:hAnsi="Times New Roman" w:cs="Times New Roman"/>
          <w:b/>
          <w:bCs/>
          <w:color w:val="000000" w:themeColor="text1"/>
          <w:sz w:val="24"/>
          <w:szCs w:val="24"/>
          <w:lang w:val="es-CR"/>
        </w:rPr>
        <w:t>MARIELA MARÍN MENA</w:t>
      </w:r>
    </w:p>
    <w:p w14:paraId="2CD24FD6" w14:textId="059656E7" w:rsidR="00364364" w:rsidRPr="00364364" w:rsidRDefault="00364364" w:rsidP="00245B67">
      <w:pPr>
        <w:jc w:val="center"/>
        <w:rPr>
          <w:rFonts w:ascii="Times New Roman" w:hAnsi="Times New Roman" w:cs="Times New Roman"/>
          <w:color w:val="000000" w:themeColor="text1"/>
          <w:sz w:val="24"/>
          <w:szCs w:val="24"/>
          <w:lang w:val="es-CR"/>
        </w:rPr>
      </w:pPr>
      <w:r w:rsidRPr="00364364">
        <w:rPr>
          <w:rFonts w:ascii="Times New Roman" w:hAnsi="Times New Roman" w:cs="Times New Roman"/>
          <w:b/>
          <w:bCs/>
          <w:color w:val="000000" w:themeColor="text1"/>
          <w:sz w:val="24"/>
          <w:szCs w:val="24"/>
          <w:lang w:val="es-CR"/>
        </w:rPr>
        <w:t xml:space="preserve">MINISTRA </w:t>
      </w:r>
      <w:r w:rsidR="00FE3ED2">
        <w:rPr>
          <w:rFonts w:ascii="Times New Roman" w:hAnsi="Times New Roman" w:cs="Times New Roman"/>
          <w:b/>
          <w:bCs/>
          <w:color w:val="000000" w:themeColor="text1"/>
          <w:sz w:val="24"/>
          <w:szCs w:val="24"/>
          <w:lang w:val="es-CR"/>
        </w:rPr>
        <w:t xml:space="preserve">a.i. </w:t>
      </w:r>
      <w:r w:rsidRPr="00364364">
        <w:rPr>
          <w:rFonts w:ascii="Times New Roman" w:hAnsi="Times New Roman" w:cs="Times New Roman"/>
          <w:b/>
          <w:bCs/>
          <w:color w:val="000000" w:themeColor="text1"/>
          <w:sz w:val="24"/>
          <w:szCs w:val="24"/>
          <w:lang w:val="es-CR"/>
        </w:rPr>
        <w:t>DE SALUD</w:t>
      </w:r>
    </w:p>
    <w:p w14:paraId="17DE514D" w14:textId="77777777" w:rsidR="00715000" w:rsidRPr="008B65AB" w:rsidRDefault="00715000" w:rsidP="006822D2">
      <w:pPr>
        <w:rPr>
          <w:rFonts w:ascii="Times New Roman" w:hAnsi="Times New Roman" w:cs="Times New Roman"/>
          <w:color w:val="000000" w:themeColor="text1"/>
          <w:sz w:val="24"/>
          <w:szCs w:val="24"/>
          <w:lang w:val="es-CR"/>
        </w:rPr>
      </w:pPr>
    </w:p>
    <w:sectPr w:rsidR="00715000" w:rsidRPr="008B65AB" w:rsidSect="00AE2F99">
      <w:headerReference w:type="even" r:id="rId9"/>
      <w:headerReference w:type="default" r:id="rId10"/>
      <w:footerReference w:type="default" r:id="rId11"/>
      <w:headerReference w:type="first" r:id="rId12"/>
      <w:pgSz w:w="12240" w:h="20160" w:code="5"/>
      <w:pgMar w:top="1417" w:right="1701" w:bottom="1417" w:left="1701" w:header="708" w:footer="10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AB719" w14:textId="77777777" w:rsidR="001A6B80" w:rsidRDefault="001A6B80" w:rsidP="00782378">
      <w:r>
        <w:separator/>
      </w:r>
    </w:p>
  </w:endnote>
  <w:endnote w:type="continuationSeparator" w:id="0">
    <w:p w14:paraId="2B05C57C" w14:textId="77777777" w:rsidR="001A6B80" w:rsidRDefault="001A6B80" w:rsidP="00782378">
      <w:r>
        <w:continuationSeparator/>
      </w:r>
    </w:p>
  </w:endnote>
  <w:endnote w:type="continuationNotice" w:id="1">
    <w:p w14:paraId="1FAAF568" w14:textId="77777777" w:rsidR="001A6B80" w:rsidRDefault="001A6B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168421"/>
      <w:docPartObj>
        <w:docPartGallery w:val="Page Numbers (Bottom of Page)"/>
        <w:docPartUnique/>
      </w:docPartObj>
    </w:sdtPr>
    <w:sdtEndPr/>
    <w:sdtContent>
      <w:p w14:paraId="4E58E741" w14:textId="717BE95A" w:rsidR="00AE2F99" w:rsidRDefault="00AE2F99">
        <w:pPr>
          <w:pStyle w:val="Piedepgina"/>
          <w:jc w:val="right"/>
        </w:pPr>
        <w:r>
          <w:fldChar w:fldCharType="begin"/>
        </w:r>
        <w:r>
          <w:instrText>PAGE   \* MERGEFORMAT</w:instrText>
        </w:r>
        <w:r>
          <w:fldChar w:fldCharType="separate"/>
        </w:r>
        <w:r>
          <w:rPr>
            <w:lang w:val="es-ES"/>
          </w:rPr>
          <w:t>2</w:t>
        </w:r>
        <w:r>
          <w:fldChar w:fldCharType="end"/>
        </w:r>
      </w:p>
    </w:sdtContent>
  </w:sdt>
  <w:p w14:paraId="2F864AD9" w14:textId="77777777" w:rsidR="00AE2F99" w:rsidRDefault="00AE2F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BCA28" w14:textId="77777777" w:rsidR="001A6B80" w:rsidRDefault="001A6B80" w:rsidP="00782378">
      <w:r>
        <w:separator/>
      </w:r>
    </w:p>
  </w:footnote>
  <w:footnote w:type="continuationSeparator" w:id="0">
    <w:p w14:paraId="27989552" w14:textId="77777777" w:rsidR="001A6B80" w:rsidRDefault="001A6B80" w:rsidP="00782378">
      <w:r>
        <w:continuationSeparator/>
      </w:r>
    </w:p>
  </w:footnote>
  <w:footnote w:type="continuationNotice" w:id="1">
    <w:p w14:paraId="1612E87E" w14:textId="77777777" w:rsidR="001A6B80" w:rsidRDefault="001A6B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9F59B" w14:textId="7583AA32" w:rsidR="00782378" w:rsidRDefault="009D36AB">
    <w:pPr>
      <w:pStyle w:val="Encabezado"/>
    </w:pPr>
    <w:r>
      <w:rPr>
        <w:noProof/>
      </w:rPr>
      <w:pict w14:anchorId="0752D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482306" o:spid="_x0000_s1026" type="#_x0000_t75" style="position:absolute;margin-left:0;margin-top:0;width:440.9pt;height:570.6pt;z-index:-251658752;mso-wrap-edited:f;mso-position-horizontal:center;mso-position-horizontal-relative:margin;mso-position-vertical:center;mso-position-vertical-relative:margin" o:allowincell="f">
          <v:imagedata r:id="rId1" o:title="Hoja membretada_Comunicado de prens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F50E" w14:textId="3CEB53C0" w:rsidR="00A54D00" w:rsidRDefault="00A54D00">
    <w:pPr>
      <w:pStyle w:val="Encabezado"/>
    </w:pPr>
  </w:p>
  <w:p w14:paraId="15090A46" w14:textId="77777777" w:rsidR="00A54D00" w:rsidRDefault="00A54D0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71BE" w14:textId="1380D0D2" w:rsidR="00782378" w:rsidRDefault="00782378">
    <w:pPr>
      <w:pStyle w:val="Encabezado"/>
    </w:pPr>
  </w:p>
</w:hdr>
</file>

<file path=word/intelligence2.xml><?xml version="1.0" encoding="utf-8"?>
<int2:intelligence xmlns:int2="http://schemas.microsoft.com/office/intelligence/2020/intelligence" xmlns:oel="http://schemas.microsoft.com/office/2019/extlst">
  <int2:observations>
    <int2:textHash int2:hashCode="gce8VR7KkI7cNc" int2:id="9j4Oq4Mq">
      <int2:state int2:value="Rejected" int2:type="AugLoop_Text_Critique"/>
    </int2:textHash>
    <int2:textHash int2:hashCode="8weUW/NU2WIv2U" int2:id="CdN8kuM8">
      <int2:state int2:value="Rejected" int2:type="AugLoop_Text_Critique"/>
    </int2:textHash>
    <int2:textHash int2:hashCode="LX59ImpR9/+qJY" int2:id="DQS2kQeU">
      <int2:state int2:value="Rejected" int2:type="AugLoop_Text_Critique"/>
    </int2:textHash>
    <int2:textHash int2:hashCode="hCan6Oacl7PTzy" int2:id="H8dRLLna">
      <int2:state int2:value="Rejected" int2:type="AugLoop_Text_Critique"/>
    </int2:textHash>
    <int2:textHash int2:hashCode="XDxtZXpon/fFNb" int2:id="LMeg0sAP">
      <int2:state int2:value="Rejected" int2:type="AugLoop_Text_Critique"/>
    </int2:textHash>
    <int2:textHash int2:hashCode="6g4XNimTRUYCL3" int2:id="MGkxQvQJ">
      <int2:state int2:value="Rejected" int2:type="AugLoop_Text_Critique"/>
    </int2:textHash>
    <int2:textHash int2:hashCode="laQo1+5wqTrXjB" int2:id="MnzUM5x4">
      <int2:state int2:value="Rejected" int2:type="AugLoop_Text_Critique"/>
    </int2:textHash>
    <int2:textHash int2:hashCode="ILDwLiA/7QYub2" int2:id="N5s56KBA">
      <int2:state int2:value="Rejected" int2:type="AugLoop_Text_Critique"/>
    </int2:textHash>
    <int2:textHash int2:hashCode="ukvhOCh3IEyNk0" int2:id="Pv5bpHjo">
      <int2:state int2:value="Rejected" int2:type="AugLoop_Text_Critique"/>
    </int2:textHash>
    <int2:textHash int2:hashCode="3NZ9EIfge4elm7" int2:id="Rc0lXiQ9">
      <int2:state int2:value="Rejected" int2:type="AugLoop_Text_Critique"/>
    </int2:textHash>
    <int2:textHash int2:hashCode="Y5xI7iIW3lQCeS" int2:id="S9tUu5KU">
      <int2:state int2:value="Rejected" int2:type="AugLoop_Text_Critique"/>
    </int2:textHash>
    <int2:textHash int2:hashCode="n1/gtXs2TuOPLW" int2:id="Si1TJVcJ">
      <int2:state int2:value="Rejected" int2:type="AugLoop_Text_Critique"/>
    </int2:textHash>
    <int2:textHash int2:hashCode="0he07E0YBbhmJ9" int2:id="SjC1wZfT">
      <int2:state int2:value="Rejected" int2:type="AugLoop_Text_Critique"/>
    </int2:textHash>
    <int2:textHash int2:hashCode="0GPB3G8MG2AhIZ" int2:id="SqOhfG3a">
      <int2:state int2:value="Rejected" int2:type="AugLoop_Text_Critique"/>
    </int2:textHash>
    <int2:textHash int2:hashCode="DNchbhg1Kb7UGz" int2:id="U3pz0Z9s">
      <int2:state int2:value="Rejected" int2:type="AugLoop_Text_Critique"/>
    </int2:textHash>
    <int2:textHash int2:hashCode="rPfq1uXPCeh5a9" int2:id="VD1Nskwz">
      <int2:state int2:value="Rejected" int2:type="AugLoop_Text_Critique"/>
    </int2:textHash>
    <int2:textHash int2:hashCode="H/+C9fT3RBOW/8" int2:id="Z9KDB11r">
      <int2:state int2:value="Rejected" int2:type="AugLoop_Text_Critique"/>
    </int2:textHash>
    <int2:textHash int2:hashCode="/yfQzVnEwKr0st" int2:id="bgtLChYE">
      <int2:state int2:value="Rejected" int2:type="AugLoop_Text_Critique"/>
    </int2:textHash>
    <int2:textHash int2:hashCode="jH8yzrx9KCcp0E" int2:id="cq69cQUK">
      <int2:state int2:value="Rejected" int2:type="AugLoop_Text_Critique"/>
    </int2:textHash>
    <int2:textHash int2:hashCode="uHYwyPwhZfMl+h" int2:id="gj7XOaYY">
      <int2:state int2:value="Rejected" int2:type="AugLoop_Text_Critique"/>
    </int2:textHash>
    <int2:textHash int2:hashCode="dSmG5aRVHJ0SR3" int2:id="kLdR7xlF">
      <int2:state int2:value="Rejected" int2:type="AugLoop_Text_Critique"/>
    </int2:textHash>
    <int2:textHash int2:hashCode="/v+z107+8WPNT7" int2:id="mA8A6eOX">
      <int2:state int2:value="Rejected" int2:type="AugLoop_Text_Critique"/>
    </int2:textHash>
    <int2:textHash int2:hashCode="c2crulJHBxAPMd" int2:id="n7L2CcPp">
      <int2:state int2:value="Rejected" int2:type="AugLoop_Text_Critique"/>
    </int2:textHash>
    <int2:textHash int2:hashCode="Jlq+Ndko7wjYdO" int2:id="nOlRtWaQ">
      <int2:state int2:value="Rejected" int2:type="AugLoop_Text_Critique"/>
    </int2:textHash>
    <int2:textHash int2:hashCode="cxMpLzx2Y2TMNc" int2:id="nwFUAx0p">
      <int2:state int2:value="Rejected" int2:type="AugLoop_Text_Critique"/>
    </int2:textHash>
    <int2:textHash int2:hashCode="LXARkZXW15GzMi" int2:id="qO2YWi39">
      <int2:state int2:value="Rejected" int2:type="AugLoop_Text_Critique"/>
    </int2:textHash>
    <int2:textHash int2:hashCode="qQMscWmyfwCGBb" int2:id="xdQCCstj">
      <int2:state int2:value="Rejected" int2:type="AugLoop_Text_Critique"/>
    </int2:textHash>
    <int2:textHash int2:hashCode="T/FlmFV+4OmeCs" int2:id="z1U0VRtT">
      <int2:state int2:value="Rejected" int2:type="AugLoop_Text_Critique"/>
    </int2:textHash>
  </int2:observations>
  <int2:intelligenceSettings>
    <int2:extLst>
      <oel:ext uri="74B372B9-2EFF-4315-9A3F-32BA87CA82B1">
        <int2:goals int2:version="1" int2:formality="1"/>
      </oel:ext>
    </int2:extLst>
  </int2:intelligenceSettings>
  <int2:onDemandWorkflows>
    <int2:onDemandWorkflow int2:type="SimilarityCheck" int2:paragraphVersions="6D2F6087-1A05FFD8 4D96F9FA-05B2E071 0C93403F-77777777 623F1B36-77777777 6DE9AF70-77777777 44C866B7-2870E78A 736F684A-77777777 7C08D3F3-77777777 3C30FAF3-77777777 1B9A876A-0F5B2E1C 63D4850E-5266D7CE 50A59B86-6547BD7E 29793016-1D4B71EA 70DA3B2F-39DC0A6C 0042B296-74EBF957 35162469-181E092E 5EB3BF83-403A76D9 54C2C1F8-37803F34 2624691D-0A878323 21359A8A-16DF8B06 38BCB420-23FF0A15 0BBFBB75-3A5318A2 21DB6E42-1D412F7B 3624DCA1-6F0E95E4 03B36512-0F0AC86A 06B536F4-4423AB19 597DD12D-557C44BB 14AD63B8-01AA9689 53F20A42-5659CDFC 249326D9-21C49D50 7375E0AA-26B47BE4 2C6287AE-527A78C7 291542AD-60B047DF 2E8E86D4-3C73E236 595EFE9D-3C6D909A 5F33C4B2-297D5E94 0EA70D61-0A5414D2 47104AAA-75493B02 66206383-299D37CA 2BEBDAFA-71D36196 78EE4B79-3D9A6CEF 6870F0D2-1377689B 1D2AC587-31EC5F6D 2961AE1C-1320A2E5 279EE527-366BF47B 3F8DA8AC-3FCA1244 3E5FDFB3-7F0AD5ED 4A038AD7-77777777 7F2865D2-77777777 4BD7351B-77777777 1A1D248D-52F3E91D 6B100398-77777777 5157FA55-24AB193C 5C49A7AC-7E64D125 3AD989C3-77777777 10B25C43-77777777 57495A0C-77777777 18E07643-77777777 20329C37-77777777 3052F5AF-77777777 58355F26-77777777 24B86BC3-0945F524 07F4FCC0-622D1CD9 429392F7-77777777 35728596-77777777 6EC6FEF2-77777777 2EAD96DC-767FEDE8 7B8B0F4D-77777777 7F05AAA2-77777777 7886B548-77777777 73F1D169-1353926C 67BF1D7D-03A1C298 732E34CD-7366AF1E 45D2DEFD-24F4F732 62E5958C-10EFBD55 13F29E4F-77777777 675A8E61-4E75B020 7808B1B6-77777777 138912D6-77777777 0E5B71BE-77777777 1E79F59B-77777777 15FE8ED7-77777777 61BA7AC3-77777777 4A046E92-77777777 2712A7D0-77777777 11BCA910-77777777 0DAE7DC4-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6A9"/>
    <w:multiLevelType w:val="hybridMultilevel"/>
    <w:tmpl w:val="639495A0"/>
    <w:lvl w:ilvl="0" w:tplc="F54E499C">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15:restartNumberingAfterBreak="0">
    <w:nsid w:val="0BDFDEB5"/>
    <w:multiLevelType w:val="hybridMultilevel"/>
    <w:tmpl w:val="EC1CB0EC"/>
    <w:lvl w:ilvl="0" w:tplc="F95CC82E">
      <w:start w:val="1"/>
      <w:numFmt w:val="bullet"/>
      <w:lvlText w:val="·"/>
      <w:lvlJc w:val="left"/>
      <w:pPr>
        <w:ind w:left="720" w:hanging="360"/>
      </w:pPr>
      <w:rPr>
        <w:rFonts w:ascii="Symbol" w:hAnsi="Symbol" w:hint="default"/>
      </w:rPr>
    </w:lvl>
    <w:lvl w:ilvl="1" w:tplc="291A3878">
      <w:start w:val="1"/>
      <w:numFmt w:val="bullet"/>
      <w:lvlText w:val="o"/>
      <w:lvlJc w:val="left"/>
      <w:pPr>
        <w:ind w:left="1440" w:hanging="360"/>
      </w:pPr>
      <w:rPr>
        <w:rFonts w:ascii="Courier New" w:hAnsi="Courier New" w:hint="default"/>
      </w:rPr>
    </w:lvl>
    <w:lvl w:ilvl="2" w:tplc="A83CA57A">
      <w:start w:val="1"/>
      <w:numFmt w:val="bullet"/>
      <w:lvlText w:val=""/>
      <w:lvlJc w:val="left"/>
      <w:pPr>
        <w:ind w:left="2160" w:hanging="360"/>
      </w:pPr>
      <w:rPr>
        <w:rFonts w:ascii="Wingdings" w:hAnsi="Wingdings" w:hint="default"/>
      </w:rPr>
    </w:lvl>
    <w:lvl w:ilvl="3" w:tplc="E80497FE">
      <w:start w:val="1"/>
      <w:numFmt w:val="bullet"/>
      <w:lvlText w:val=""/>
      <w:lvlJc w:val="left"/>
      <w:pPr>
        <w:ind w:left="2880" w:hanging="360"/>
      </w:pPr>
      <w:rPr>
        <w:rFonts w:ascii="Symbol" w:hAnsi="Symbol" w:hint="default"/>
      </w:rPr>
    </w:lvl>
    <w:lvl w:ilvl="4" w:tplc="82068C14">
      <w:start w:val="1"/>
      <w:numFmt w:val="bullet"/>
      <w:lvlText w:val="o"/>
      <w:lvlJc w:val="left"/>
      <w:pPr>
        <w:ind w:left="3600" w:hanging="360"/>
      </w:pPr>
      <w:rPr>
        <w:rFonts w:ascii="Courier New" w:hAnsi="Courier New" w:hint="default"/>
      </w:rPr>
    </w:lvl>
    <w:lvl w:ilvl="5" w:tplc="40846260">
      <w:start w:val="1"/>
      <w:numFmt w:val="bullet"/>
      <w:lvlText w:val=""/>
      <w:lvlJc w:val="left"/>
      <w:pPr>
        <w:ind w:left="4320" w:hanging="360"/>
      </w:pPr>
      <w:rPr>
        <w:rFonts w:ascii="Wingdings" w:hAnsi="Wingdings" w:hint="default"/>
      </w:rPr>
    </w:lvl>
    <w:lvl w:ilvl="6" w:tplc="65EA5360">
      <w:start w:val="1"/>
      <w:numFmt w:val="bullet"/>
      <w:lvlText w:val=""/>
      <w:lvlJc w:val="left"/>
      <w:pPr>
        <w:ind w:left="5040" w:hanging="360"/>
      </w:pPr>
      <w:rPr>
        <w:rFonts w:ascii="Symbol" w:hAnsi="Symbol" w:hint="default"/>
      </w:rPr>
    </w:lvl>
    <w:lvl w:ilvl="7" w:tplc="12162424">
      <w:start w:val="1"/>
      <w:numFmt w:val="bullet"/>
      <w:lvlText w:val="o"/>
      <w:lvlJc w:val="left"/>
      <w:pPr>
        <w:ind w:left="5760" w:hanging="360"/>
      </w:pPr>
      <w:rPr>
        <w:rFonts w:ascii="Courier New" w:hAnsi="Courier New" w:hint="default"/>
      </w:rPr>
    </w:lvl>
    <w:lvl w:ilvl="8" w:tplc="DE0E5A6E">
      <w:start w:val="1"/>
      <w:numFmt w:val="bullet"/>
      <w:lvlText w:val=""/>
      <w:lvlJc w:val="left"/>
      <w:pPr>
        <w:ind w:left="6480" w:hanging="360"/>
      </w:pPr>
      <w:rPr>
        <w:rFonts w:ascii="Wingdings" w:hAnsi="Wingdings" w:hint="default"/>
      </w:rPr>
    </w:lvl>
  </w:abstractNum>
  <w:abstractNum w:abstractNumId="2" w15:restartNumberingAfterBreak="0">
    <w:nsid w:val="165E4539"/>
    <w:multiLevelType w:val="hybridMultilevel"/>
    <w:tmpl w:val="BD9C8E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38207291"/>
    <w:multiLevelType w:val="hybridMultilevel"/>
    <w:tmpl w:val="FCEC9F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6CF2DCE"/>
    <w:multiLevelType w:val="hybridMultilevel"/>
    <w:tmpl w:val="6838BC00"/>
    <w:lvl w:ilvl="0" w:tplc="01405FD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15:restartNumberingAfterBreak="0">
    <w:nsid w:val="50C84E66"/>
    <w:multiLevelType w:val="hybridMultilevel"/>
    <w:tmpl w:val="BD9A4D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6B0B49BB"/>
    <w:multiLevelType w:val="hybridMultilevel"/>
    <w:tmpl w:val="485EB73A"/>
    <w:lvl w:ilvl="0" w:tplc="2F58B58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6F5609F1"/>
    <w:multiLevelType w:val="hybridMultilevel"/>
    <w:tmpl w:val="368E38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70772F55"/>
    <w:multiLevelType w:val="hybridMultilevel"/>
    <w:tmpl w:val="B48AC14A"/>
    <w:lvl w:ilvl="0" w:tplc="B0CABFAE">
      <w:start w:val="1"/>
      <w:numFmt w:val="bullet"/>
      <w:lvlText w:val="·"/>
      <w:lvlJc w:val="left"/>
      <w:pPr>
        <w:ind w:left="720" w:hanging="360"/>
      </w:pPr>
      <w:rPr>
        <w:rFonts w:ascii="Symbol" w:hAnsi="Symbol" w:hint="default"/>
      </w:rPr>
    </w:lvl>
    <w:lvl w:ilvl="1" w:tplc="212ACF7E">
      <w:start w:val="1"/>
      <w:numFmt w:val="bullet"/>
      <w:lvlText w:val="o"/>
      <w:lvlJc w:val="left"/>
      <w:pPr>
        <w:ind w:left="1440" w:hanging="360"/>
      </w:pPr>
      <w:rPr>
        <w:rFonts w:ascii="Courier New" w:hAnsi="Courier New" w:hint="default"/>
      </w:rPr>
    </w:lvl>
    <w:lvl w:ilvl="2" w:tplc="B0948C86">
      <w:start w:val="1"/>
      <w:numFmt w:val="bullet"/>
      <w:lvlText w:val=""/>
      <w:lvlJc w:val="left"/>
      <w:pPr>
        <w:ind w:left="2160" w:hanging="360"/>
      </w:pPr>
      <w:rPr>
        <w:rFonts w:ascii="Wingdings" w:hAnsi="Wingdings" w:hint="default"/>
      </w:rPr>
    </w:lvl>
    <w:lvl w:ilvl="3" w:tplc="8CE824D2">
      <w:start w:val="1"/>
      <w:numFmt w:val="bullet"/>
      <w:lvlText w:val=""/>
      <w:lvlJc w:val="left"/>
      <w:pPr>
        <w:ind w:left="2880" w:hanging="360"/>
      </w:pPr>
      <w:rPr>
        <w:rFonts w:ascii="Symbol" w:hAnsi="Symbol" w:hint="default"/>
      </w:rPr>
    </w:lvl>
    <w:lvl w:ilvl="4" w:tplc="E01E7ABA">
      <w:start w:val="1"/>
      <w:numFmt w:val="bullet"/>
      <w:lvlText w:val="o"/>
      <w:lvlJc w:val="left"/>
      <w:pPr>
        <w:ind w:left="3600" w:hanging="360"/>
      </w:pPr>
      <w:rPr>
        <w:rFonts w:ascii="Courier New" w:hAnsi="Courier New" w:hint="default"/>
      </w:rPr>
    </w:lvl>
    <w:lvl w:ilvl="5" w:tplc="D402DC76">
      <w:start w:val="1"/>
      <w:numFmt w:val="bullet"/>
      <w:lvlText w:val=""/>
      <w:lvlJc w:val="left"/>
      <w:pPr>
        <w:ind w:left="4320" w:hanging="360"/>
      </w:pPr>
      <w:rPr>
        <w:rFonts w:ascii="Wingdings" w:hAnsi="Wingdings" w:hint="default"/>
      </w:rPr>
    </w:lvl>
    <w:lvl w:ilvl="6" w:tplc="356CC0AE">
      <w:start w:val="1"/>
      <w:numFmt w:val="bullet"/>
      <w:lvlText w:val=""/>
      <w:lvlJc w:val="left"/>
      <w:pPr>
        <w:ind w:left="5040" w:hanging="360"/>
      </w:pPr>
      <w:rPr>
        <w:rFonts w:ascii="Symbol" w:hAnsi="Symbol" w:hint="default"/>
      </w:rPr>
    </w:lvl>
    <w:lvl w:ilvl="7" w:tplc="50183BFA">
      <w:start w:val="1"/>
      <w:numFmt w:val="bullet"/>
      <w:lvlText w:val="o"/>
      <w:lvlJc w:val="left"/>
      <w:pPr>
        <w:ind w:left="5760" w:hanging="360"/>
      </w:pPr>
      <w:rPr>
        <w:rFonts w:ascii="Courier New" w:hAnsi="Courier New" w:hint="default"/>
      </w:rPr>
    </w:lvl>
    <w:lvl w:ilvl="8" w:tplc="5F04B8FE">
      <w:start w:val="1"/>
      <w:numFmt w:val="bullet"/>
      <w:lvlText w:val=""/>
      <w:lvlJc w:val="left"/>
      <w:pPr>
        <w:ind w:left="6480" w:hanging="360"/>
      </w:pPr>
      <w:rPr>
        <w:rFonts w:ascii="Wingdings" w:hAnsi="Wingdings" w:hint="default"/>
      </w:rPr>
    </w:lvl>
  </w:abstractNum>
  <w:abstractNum w:abstractNumId="9" w15:restartNumberingAfterBreak="0">
    <w:nsid w:val="7B5CEF83"/>
    <w:multiLevelType w:val="hybridMultilevel"/>
    <w:tmpl w:val="1428C4B0"/>
    <w:lvl w:ilvl="0" w:tplc="32A44F62">
      <w:start w:val="1"/>
      <w:numFmt w:val="bullet"/>
      <w:lvlText w:val="·"/>
      <w:lvlJc w:val="left"/>
      <w:pPr>
        <w:ind w:left="720" w:hanging="360"/>
      </w:pPr>
      <w:rPr>
        <w:rFonts w:ascii="Symbol" w:hAnsi="Symbol" w:hint="default"/>
      </w:rPr>
    </w:lvl>
    <w:lvl w:ilvl="1" w:tplc="B1861056">
      <w:start w:val="1"/>
      <w:numFmt w:val="bullet"/>
      <w:lvlText w:val="o"/>
      <w:lvlJc w:val="left"/>
      <w:pPr>
        <w:ind w:left="1440" w:hanging="360"/>
      </w:pPr>
      <w:rPr>
        <w:rFonts w:ascii="Courier New" w:hAnsi="Courier New" w:hint="default"/>
      </w:rPr>
    </w:lvl>
    <w:lvl w:ilvl="2" w:tplc="FF7E1D22">
      <w:start w:val="1"/>
      <w:numFmt w:val="bullet"/>
      <w:lvlText w:val=""/>
      <w:lvlJc w:val="left"/>
      <w:pPr>
        <w:ind w:left="2160" w:hanging="360"/>
      </w:pPr>
      <w:rPr>
        <w:rFonts w:ascii="Wingdings" w:hAnsi="Wingdings" w:hint="default"/>
      </w:rPr>
    </w:lvl>
    <w:lvl w:ilvl="3" w:tplc="172EC928">
      <w:start w:val="1"/>
      <w:numFmt w:val="bullet"/>
      <w:lvlText w:val=""/>
      <w:lvlJc w:val="left"/>
      <w:pPr>
        <w:ind w:left="2880" w:hanging="360"/>
      </w:pPr>
      <w:rPr>
        <w:rFonts w:ascii="Symbol" w:hAnsi="Symbol" w:hint="default"/>
      </w:rPr>
    </w:lvl>
    <w:lvl w:ilvl="4" w:tplc="89BC624E">
      <w:start w:val="1"/>
      <w:numFmt w:val="bullet"/>
      <w:lvlText w:val="o"/>
      <w:lvlJc w:val="left"/>
      <w:pPr>
        <w:ind w:left="3600" w:hanging="360"/>
      </w:pPr>
      <w:rPr>
        <w:rFonts w:ascii="Courier New" w:hAnsi="Courier New" w:hint="default"/>
      </w:rPr>
    </w:lvl>
    <w:lvl w:ilvl="5" w:tplc="B2E45F2C">
      <w:start w:val="1"/>
      <w:numFmt w:val="bullet"/>
      <w:lvlText w:val=""/>
      <w:lvlJc w:val="left"/>
      <w:pPr>
        <w:ind w:left="4320" w:hanging="360"/>
      </w:pPr>
      <w:rPr>
        <w:rFonts w:ascii="Wingdings" w:hAnsi="Wingdings" w:hint="default"/>
      </w:rPr>
    </w:lvl>
    <w:lvl w:ilvl="6" w:tplc="9D08B4E4">
      <w:start w:val="1"/>
      <w:numFmt w:val="bullet"/>
      <w:lvlText w:val=""/>
      <w:lvlJc w:val="left"/>
      <w:pPr>
        <w:ind w:left="5040" w:hanging="360"/>
      </w:pPr>
      <w:rPr>
        <w:rFonts w:ascii="Symbol" w:hAnsi="Symbol" w:hint="default"/>
      </w:rPr>
    </w:lvl>
    <w:lvl w:ilvl="7" w:tplc="2196CCDC">
      <w:start w:val="1"/>
      <w:numFmt w:val="bullet"/>
      <w:lvlText w:val="o"/>
      <w:lvlJc w:val="left"/>
      <w:pPr>
        <w:ind w:left="5760" w:hanging="360"/>
      </w:pPr>
      <w:rPr>
        <w:rFonts w:ascii="Courier New" w:hAnsi="Courier New" w:hint="default"/>
      </w:rPr>
    </w:lvl>
    <w:lvl w:ilvl="8" w:tplc="8B9E8EEA">
      <w:start w:val="1"/>
      <w:numFmt w:val="bullet"/>
      <w:lvlText w:val=""/>
      <w:lvlJc w:val="left"/>
      <w:pPr>
        <w:ind w:left="6480" w:hanging="360"/>
      </w:pPr>
      <w:rPr>
        <w:rFonts w:ascii="Wingdings" w:hAnsi="Wingdings" w:hint="default"/>
      </w:rPr>
    </w:lvl>
  </w:abstractNum>
  <w:num w:numId="1" w16cid:durableId="880364463">
    <w:abstractNumId w:val="9"/>
  </w:num>
  <w:num w:numId="2" w16cid:durableId="499274356">
    <w:abstractNumId w:val="1"/>
  </w:num>
  <w:num w:numId="3" w16cid:durableId="703595612">
    <w:abstractNumId w:val="8"/>
  </w:num>
  <w:num w:numId="4" w16cid:durableId="1683774670">
    <w:abstractNumId w:val="2"/>
  </w:num>
  <w:num w:numId="5" w16cid:durableId="360861546">
    <w:abstractNumId w:val="5"/>
  </w:num>
  <w:num w:numId="6" w16cid:durableId="995495028">
    <w:abstractNumId w:val="7"/>
  </w:num>
  <w:num w:numId="7" w16cid:durableId="991716886">
    <w:abstractNumId w:val="3"/>
  </w:num>
  <w:num w:numId="8" w16cid:durableId="829324449">
    <w:abstractNumId w:val="4"/>
  </w:num>
  <w:num w:numId="9" w16cid:durableId="1422217278">
    <w:abstractNumId w:val="6"/>
  </w:num>
  <w:num w:numId="10" w16cid:durableId="490604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E7D"/>
    <w:rsid w:val="000000C5"/>
    <w:rsid w:val="00002F9D"/>
    <w:rsid w:val="00004D60"/>
    <w:rsid w:val="00004F56"/>
    <w:rsid w:val="00007746"/>
    <w:rsid w:val="0001316B"/>
    <w:rsid w:val="000140DE"/>
    <w:rsid w:val="00014C72"/>
    <w:rsid w:val="00017900"/>
    <w:rsid w:val="00020B39"/>
    <w:rsid w:val="00020E60"/>
    <w:rsid w:val="0002233D"/>
    <w:rsid w:val="00023B73"/>
    <w:rsid w:val="00023E59"/>
    <w:rsid w:val="000278CF"/>
    <w:rsid w:val="00032E3B"/>
    <w:rsid w:val="00034549"/>
    <w:rsid w:val="000347D9"/>
    <w:rsid w:val="0003509A"/>
    <w:rsid w:val="000351FF"/>
    <w:rsid w:val="00035CEA"/>
    <w:rsid w:val="00035D3E"/>
    <w:rsid w:val="000401AB"/>
    <w:rsid w:val="00041319"/>
    <w:rsid w:val="000503FE"/>
    <w:rsid w:val="0005157B"/>
    <w:rsid w:val="00054EB2"/>
    <w:rsid w:val="000552BA"/>
    <w:rsid w:val="00057A1C"/>
    <w:rsid w:val="000612CF"/>
    <w:rsid w:val="0006415C"/>
    <w:rsid w:val="00064D64"/>
    <w:rsid w:val="000661CF"/>
    <w:rsid w:val="000667C6"/>
    <w:rsid w:val="00066810"/>
    <w:rsid w:val="00071D42"/>
    <w:rsid w:val="000725CE"/>
    <w:rsid w:val="00073BD5"/>
    <w:rsid w:val="0007505D"/>
    <w:rsid w:val="00075A82"/>
    <w:rsid w:val="0007739D"/>
    <w:rsid w:val="00077D79"/>
    <w:rsid w:val="000840F7"/>
    <w:rsid w:val="00087075"/>
    <w:rsid w:val="0008737D"/>
    <w:rsid w:val="000937C0"/>
    <w:rsid w:val="00094EB7"/>
    <w:rsid w:val="00094EBD"/>
    <w:rsid w:val="000959D2"/>
    <w:rsid w:val="00095A9A"/>
    <w:rsid w:val="00096F9A"/>
    <w:rsid w:val="00097E1A"/>
    <w:rsid w:val="00097E8E"/>
    <w:rsid w:val="000A06DE"/>
    <w:rsid w:val="000A1A61"/>
    <w:rsid w:val="000A4E39"/>
    <w:rsid w:val="000A697E"/>
    <w:rsid w:val="000B3DAF"/>
    <w:rsid w:val="000B443F"/>
    <w:rsid w:val="000B462B"/>
    <w:rsid w:val="000B4CC2"/>
    <w:rsid w:val="000B61C3"/>
    <w:rsid w:val="000B7109"/>
    <w:rsid w:val="000C0525"/>
    <w:rsid w:val="000C1702"/>
    <w:rsid w:val="000C2A65"/>
    <w:rsid w:val="000C48F7"/>
    <w:rsid w:val="000C4C33"/>
    <w:rsid w:val="000C63B9"/>
    <w:rsid w:val="000D0F3D"/>
    <w:rsid w:val="000D1E8A"/>
    <w:rsid w:val="000D3757"/>
    <w:rsid w:val="000D49C4"/>
    <w:rsid w:val="000D5C08"/>
    <w:rsid w:val="000D71D5"/>
    <w:rsid w:val="000D7355"/>
    <w:rsid w:val="000E06B8"/>
    <w:rsid w:val="000E4166"/>
    <w:rsid w:val="000F0F38"/>
    <w:rsid w:val="000F17FA"/>
    <w:rsid w:val="000F196C"/>
    <w:rsid w:val="000F211E"/>
    <w:rsid w:val="000F32E0"/>
    <w:rsid w:val="000F611D"/>
    <w:rsid w:val="000F799D"/>
    <w:rsid w:val="00100FF4"/>
    <w:rsid w:val="00104816"/>
    <w:rsid w:val="00104D6B"/>
    <w:rsid w:val="00105337"/>
    <w:rsid w:val="001054F1"/>
    <w:rsid w:val="00106C53"/>
    <w:rsid w:val="00113394"/>
    <w:rsid w:val="00113E45"/>
    <w:rsid w:val="00115283"/>
    <w:rsid w:val="0011591A"/>
    <w:rsid w:val="00121F7F"/>
    <w:rsid w:val="001232C3"/>
    <w:rsid w:val="00124F84"/>
    <w:rsid w:val="0012595C"/>
    <w:rsid w:val="00126058"/>
    <w:rsid w:val="00127ACF"/>
    <w:rsid w:val="00134DC9"/>
    <w:rsid w:val="00135444"/>
    <w:rsid w:val="00136D07"/>
    <w:rsid w:val="00141078"/>
    <w:rsid w:val="00142D92"/>
    <w:rsid w:val="001434F1"/>
    <w:rsid w:val="00145056"/>
    <w:rsid w:val="001450A6"/>
    <w:rsid w:val="00146692"/>
    <w:rsid w:val="00151681"/>
    <w:rsid w:val="001520A4"/>
    <w:rsid w:val="001540FD"/>
    <w:rsid w:val="001543CB"/>
    <w:rsid w:val="00154442"/>
    <w:rsid w:val="00155A80"/>
    <w:rsid w:val="00155C68"/>
    <w:rsid w:val="00155E37"/>
    <w:rsid w:val="001578B4"/>
    <w:rsid w:val="001578CD"/>
    <w:rsid w:val="00157C96"/>
    <w:rsid w:val="00163250"/>
    <w:rsid w:val="001649DA"/>
    <w:rsid w:val="0016591C"/>
    <w:rsid w:val="00167BC0"/>
    <w:rsid w:val="0017088A"/>
    <w:rsid w:val="001709CC"/>
    <w:rsid w:val="00170FB2"/>
    <w:rsid w:val="00172454"/>
    <w:rsid w:val="00173829"/>
    <w:rsid w:val="00177384"/>
    <w:rsid w:val="00177A6B"/>
    <w:rsid w:val="00181FEB"/>
    <w:rsid w:val="00184C86"/>
    <w:rsid w:val="001900B2"/>
    <w:rsid w:val="001906AA"/>
    <w:rsid w:val="00191677"/>
    <w:rsid w:val="0019466F"/>
    <w:rsid w:val="001A1723"/>
    <w:rsid w:val="001A1FDE"/>
    <w:rsid w:val="001A2B0E"/>
    <w:rsid w:val="001A5970"/>
    <w:rsid w:val="001A6B80"/>
    <w:rsid w:val="001A7088"/>
    <w:rsid w:val="001B1DA5"/>
    <w:rsid w:val="001B606A"/>
    <w:rsid w:val="001B6AEB"/>
    <w:rsid w:val="001B6EBE"/>
    <w:rsid w:val="001C1667"/>
    <w:rsid w:val="001C30D6"/>
    <w:rsid w:val="001C7A14"/>
    <w:rsid w:val="001C7DCA"/>
    <w:rsid w:val="001D0C0F"/>
    <w:rsid w:val="001D2C45"/>
    <w:rsid w:val="001D34AD"/>
    <w:rsid w:val="001D4AC0"/>
    <w:rsid w:val="001D5D44"/>
    <w:rsid w:val="001D751A"/>
    <w:rsid w:val="001E06D1"/>
    <w:rsid w:val="001E0F66"/>
    <w:rsid w:val="001E40CC"/>
    <w:rsid w:val="001E416D"/>
    <w:rsid w:val="001E4CF8"/>
    <w:rsid w:val="001E560F"/>
    <w:rsid w:val="001E5BBB"/>
    <w:rsid w:val="001E5C62"/>
    <w:rsid w:val="001E62CE"/>
    <w:rsid w:val="001F0C08"/>
    <w:rsid w:val="001F36AD"/>
    <w:rsid w:val="001F4A7C"/>
    <w:rsid w:val="001F53DA"/>
    <w:rsid w:val="0020125A"/>
    <w:rsid w:val="0020149C"/>
    <w:rsid w:val="00202925"/>
    <w:rsid w:val="00202EA8"/>
    <w:rsid w:val="00204915"/>
    <w:rsid w:val="00211FF3"/>
    <w:rsid w:val="002136D0"/>
    <w:rsid w:val="002140BC"/>
    <w:rsid w:val="00216A00"/>
    <w:rsid w:val="0021771A"/>
    <w:rsid w:val="00220512"/>
    <w:rsid w:val="00221785"/>
    <w:rsid w:val="00221819"/>
    <w:rsid w:val="00222256"/>
    <w:rsid w:val="00224F7D"/>
    <w:rsid w:val="0022570E"/>
    <w:rsid w:val="0022787C"/>
    <w:rsid w:val="00230E8E"/>
    <w:rsid w:val="002316E3"/>
    <w:rsid w:val="002330B0"/>
    <w:rsid w:val="00235ECC"/>
    <w:rsid w:val="00243932"/>
    <w:rsid w:val="00245B67"/>
    <w:rsid w:val="00247D5E"/>
    <w:rsid w:val="00250FF2"/>
    <w:rsid w:val="00252C46"/>
    <w:rsid w:val="00253596"/>
    <w:rsid w:val="00253D9A"/>
    <w:rsid w:val="00254CC2"/>
    <w:rsid w:val="0026182D"/>
    <w:rsid w:val="00263FEC"/>
    <w:rsid w:val="002643BF"/>
    <w:rsid w:val="00266786"/>
    <w:rsid w:val="002674BD"/>
    <w:rsid w:val="00271253"/>
    <w:rsid w:val="00271884"/>
    <w:rsid w:val="00274303"/>
    <w:rsid w:val="00276064"/>
    <w:rsid w:val="00281D94"/>
    <w:rsid w:val="002820DC"/>
    <w:rsid w:val="002859A8"/>
    <w:rsid w:val="002863FD"/>
    <w:rsid w:val="002938D9"/>
    <w:rsid w:val="0029402E"/>
    <w:rsid w:val="002941F7"/>
    <w:rsid w:val="00294C7D"/>
    <w:rsid w:val="00297717"/>
    <w:rsid w:val="00297BD6"/>
    <w:rsid w:val="002A21E8"/>
    <w:rsid w:val="002A58B3"/>
    <w:rsid w:val="002A6BB8"/>
    <w:rsid w:val="002B1C7D"/>
    <w:rsid w:val="002B4769"/>
    <w:rsid w:val="002B63A0"/>
    <w:rsid w:val="002C1A4B"/>
    <w:rsid w:val="002C55FA"/>
    <w:rsid w:val="002C5D58"/>
    <w:rsid w:val="002C7069"/>
    <w:rsid w:val="002D18F2"/>
    <w:rsid w:val="002D1C8B"/>
    <w:rsid w:val="002D331B"/>
    <w:rsid w:val="002D58A8"/>
    <w:rsid w:val="002D5D56"/>
    <w:rsid w:val="002D626E"/>
    <w:rsid w:val="002E046B"/>
    <w:rsid w:val="002E0A2D"/>
    <w:rsid w:val="002E2706"/>
    <w:rsid w:val="002E2846"/>
    <w:rsid w:val="002E3419"/>
    <w:rsid w:val="002E5E64"/>
    <w:rsid w:val="002E6885"/>
    <w:rsid w:val="002F0191"/>
    <w:rsid w:val="002F06F9"/>
    <w:rsid w:val="002F0732"/>
    <w:rsid w:val="002F426B"/>
    <w:rsid w:val="00300003"/>
    <w:rsid w:val="00302770"/>
    <w:rsid w:val="00302D1A"/>
    <w:rsid w:val="00303DAB"/>
    <w:rsid w:val="00304C49"/>
    <w:rsid w:val="0030650F"/>
    <w:rsid w:val="003069F5"/>
    <w:rsid w:val="00307B60"/>
    <w:rsid w:val="00310727"/>
    <w:rsid w:val="00313932"/>
    <w:rsid w:val="00314D46"/>
    <w:rsid w:val="003171C8"/>
    <w:rsid w:val="00322213"/>
    <w:rsid w:val="003243EA"/>
    <w:rsid w:val="00324858"/>
    <w:rsid w:val="00324E70"/>
    <w:rsid w:val="00325212"/>
    <w:rsid w:val="003356D0"/>
    <w:rsid w:val="00343B43"/>
    <w:rsid w:val="00345728"/>
    <w:rsid w:val="00346285"/>
    <w:rsid w:val="00346294"/>
    <w:rsid w:val="00346AD1"/>
    <w:rsid w:val="003474FE"/>
    <w:rsid w:val="00347B34"/>
    <w:rsid w:val="00347F70"/>
    <w:rsid w:val="003511C4"/>
    <w:rsid w:val="0035261C"/>
    <w:rsid w:val="0035319B"/>
    <w:rsid w:val="00354F2D"/>
    <w:rsid w:val="00356302"/>
    <w:rsid w:val="0035665C"/>
    <w:rsid w:val="00356DCF"/>
    <w:rsid w:val="0035719C"/>
    <w:rsid w:val="00363E1B"/>
    <w:rsid w:val="00363E71"/>
    <w:rsid w:val="00364364"/>
    <w:rsid w:val="00370880"/>
    <w:rsid w:val="0037183F"/>
    <w:rsid w:val="00377A22"/>
    <w:rsid w:val="00386428"/>
    <w:rsid w:val="003901B0"/>
    <w:rsid w:val="003938CC"/>
    <w:rsid w:val="00393FB7"/>
    <w:rsid w:val="00394C15"/>
    <w:rsid w:val="00394E42"/>
    <w:rsid w:val="003966A5"/>
    <w:rsid w:val="003A058B"/>
    <w:rsid w:val="003A20B3"/>
    <w:rsid w:val="003A6AC8"/>
    <w:rsid w:val="003B19B3"/>
    <w:rsid w:val="003B2142"/>
    <w:rsid w:val="003B27E2"/>
    <w:rsid w:val="003B4767"/>
    <w:rsid w:val="003B4A8E"/>
    <w:rsid w:val="003C3F83"/>
    <w:rsid w:val="003C472D"/>
    <w:rsid w:val="003C6AED"/>
    <w:rsid w:val="003C6D0A"/>
    <w:rsid w:val="003C7779"/>
    <w:rsid w:val="003D0278"/>
    <w:rsid w:val="003D1D59"/>
    <w:rsid w:val="003D4D02"/>
    <w:rsid w:val="003D7161"/>
    <w:rsid w:val="003D74B8"/>
    <w:rsid w:val="003E0014"/>
    <w:rsid w:val="003E0022"/>
    <w:rsid w:val="003E1DAB"/>
    <w:rsid w:val="003E396F"/>
    <w:rsid w:val="003E5203"/>
    <w:rsid w:val="003F5762"/>
    <w:rsid w:val="003F772B"/>
    <w:rsid w:val="003F7C94"/>
    <w:rsid w:val="00403F51"/>
    <w:rsid w:val="00404B42"/>
    <w:rsid w:val="00405C00"/>
    <w:rsid w:val="00405F43"/>
    <w:rsid w:val="00407F19"/>
    <w:rsid w:val="00407F24"/>
    <w:rsid w:val="00411C8E"/>
    <w:rsid w:val="004135EA"/>
    <w:rsid w:val="00413EA5"/>
    <w:rsid w:val="004141B4"/>
    <w:rsid w:val="00415C80"/>
    <w:rsid w:val="004161FA"/>
    <w:rsid w:val="0041671B"/>
    <w:rsid w:val="004168BD"/>
    <w:rsid w:val="004176FD"/>
    <w:rsid w:val="00423C50"/>
    <w:rsid w:val="00424133"/>
    <w:rsid w:val="00425BE2"/>
    <w:rsid w:val="00425EBD"/>
    <w:rsid w:val="004275DA"/>
    <w:rsid w:val="00427B93"/>
    <w:rsid w:val="0043472E"/>
    <w:rsid w:val="00434A1C"/>
    <w:rsid w:val="00435A46"/>
    <w:rsid w:val="00436F48"/>
    <w:rsid w:val="004379A6"/>
    <w:rsid w:val="00440552"/>
    <w:rsid w:val="00440B63"/>
    <w:rsid w:val="0044243D"/>
    <w:rsid w:val="00442650"/>
    <w:rsid w:val="00442B7B"/>
    <w:rsid w:val="00446187"/>
    <w:rsid w:val="0044678A"/>
    <w:rsid w:val="00451CBA"/>
    <w:rsid w:val="00452B6D"/>
    <w:rsid w:val="0045331E"/>
    <w:rsid w:val="0045417D"/>
    <w:rsid w:val="00464BC6"/>
    <w:rsid w:val="00464D1B"/>
    <w:rsid w:val="00464FC9"/>
    <w:rsid w:val="00470129"/>
    <w:rsid w:val="00470C51"/>
    <w:rsid w:val="0047483D"/>
    <w:rsid w:val="00474E28"/>
    <w:rsid w:val="004752C9"/>
    <w:rsid w:val="004765F6"/>
    <w:rsid w:val="00476D53"/>
    <w:rsid w:val="004774ED"/>
    <w:rsid w:val="00477617"/>
    <w:rsid w:val="004814A3"/>
    <w:rsid w:val="00481C61"/>
    <w:rsid w:val="00483101"/>
    <w:rsid w:val="00485149"/>
    <w:rsid w:val="00485732"/>
    <w:rsid w:val="00485D29"/>
    <w:rsid w:val="0048686F"/>
    <w:rsid w:val="00486F74"/>
    <w:rsid w:val="00487C18"/>
    <w:rsid w:val="00490BC8"/>
    <w:rsid w:val="00490CE6"/>
    <w:rsid w:val="00491CAE"/>
    <w:rsid w:val="004921F3"/>
    <w:rsid w:val="004927E5"/>
    <w:rsid w:val="004928B5"/>
    <w:rsid w:val="00495D7C"/>
    <w:rsid w:val="00496EA3"/>
    <w:rsid w:val="004A0E73"/>
    <w:rsid w:val="004A27DB"/>
    <w:rsid w:val="004A333B"/>
    <w:rsid w:val="004A42E9"/>
    <w:rsid w:val="004A5D61"/>
    <w:rsid w:val="004B1413"/>
    <w:rsid w:val="004B4072"/>
    <w:rsid w:val="004B7E3C"/>
    <w:rsid w:val="004C2A8B"/>
    <w:rsid w:val="004C4590"/>
    <w:rsid w:val="004C57DA"/>
    <w:rsid w:val="004C5B3C"/>
    <w:rsid w:val="004C6F6F"/>
    <w:rsid w:val="004D166F"/>
    <w:rsid w:val="004D2909"/>
    <w:rsid w:val="004D2B16"/>
    <w:rsid w:val="004D2C8B"/>
    <w:rsid w:val="004D37C5"/>
    <w:rsid w:val="004D3ACD"/>
    <w:rsid w:val="004E078A"/>
    <w:rsid w:val="004E0FDD"/>
    <w:rsid w:val="004E1709"/>
    <w:rsid w:val="004E2FA6"/>
    <w:rsid w:val="004E4CEC"/>
    <w:rsid w:val="004E56CD"/>
    <w:rsid w:val="004E71DF"/>
    <w:rsid w:val="004F2C28"/>
    <w:rsid w:val="004F3C02"/>
    <w:rsid w:val="004F5951"/>
    <w:rsid w:val="004F6808"/>
    <w:rsid w:val="004F7A3F"/>
    <w:rsid w:val="00505461"/>
    <w:rsid w:val="005061A9"/>
    <w:rsid w:val="00506384"/>
    <w:rsid w:val="005073BD"/>
    <w:rsid w:val="005108B6"/>
    <w:rsid w:val="005147C9"/>
    <w:rsid w:val="00516AF7"/>
    <w:rsid w:val="005219C5"/>
    <w:rsid w:val="00522056"/>
    <w:rsid w:val="005229BC"/>
    <w:rsid w:val="00522ED9"/>
    <w:rsid w:val="005246F4"/>
    <w:rsid w:val="00524D6C"/>
    <w:rsid w:val="005259B0"/>
    <w:rsid w:val="00526925"/>
    <w:rsid w:val="00527216"/>
    <w:rsid w:val="0053172E"/>
    <w:rsid w:val="00532B66"/>
    <w:rsid w:val="0053386A"/>
    <w:rsid w:val="00533CBE"/>
    <w:rsid w:val="00535089"/>
    <w:rsid w:val="005365B1"/>
    <w:rsid w:val="00536795"/>
    <w:rsid w:val="00537455"/>
    <w:rsid w:val="00540C1A"/>
    <w:rsid w:val="00541139"/>
    <w:rsid w:val="00542C1E"/>
    <w:rsid w:val="00543DDE"/>
    <w:rsid w:val="00546D7F"/>
    <w:rsid w:val="00550863"/>
    <w:rsid w:val="00553BEF"/>
    <w:rsid w:val="0055440C"/>
    <w:rsid w:val="00554D5B"/>
    <w:rsid w:val="005563F6"/>
    <w:rsid w:val="00557345"/>
    <w:rsid w:val="00562E43"/>
    <w:rsid w:val="00563ADE"/>
    <w:rsid w:val="00566B40"/>
    <w:rsid w:val="00570174"/>
    <w:rsid w:val="0057078C"/>
    <w:rsid w:val="00570B81"/>
    <w:rsid w:val="00570F93"/>
    <w:rsid w:val="005718C1"/>
    <w:rsid w:val="00572840"/>
    <w:rsid w:val="0057397C"/>
    <w:rsid w:val="00575E62"/>
    <w:rsid w:val="0057619B"/>
    <w:rsid w:val="00576E87"/>
    <w:rsid w:val="00580F38"/>
    <w:rsid w:val="00585581"/>
    <w:rsid w:val="0059416A"/>
    <w:rsid w:val="005950B0"/>
    <w:rsid w:val="00596AF3"/>
    <w:rsid w:val="00597C15"/>
    <w:rsid w:val="005A0638"/>
    <w:rsid w:val="005A16AC"/>
    <w:rsid w:val="005A1EC0"/>
    <w:rsid w:val="005A2FB6"/>
    <w:rsid w:val="005A3738"/>
    <w:rsid w:val="005A5302"/>
    <w:rsid w:val="005B00D0"/>
    <w:rsid w:val="005B1FCC"/>
    <w:rsid w:val="005B234C"/>
    <w:rsid w:val="005B266D"/>
    <w:rsid w:val="005B43B7"/>
    <w:rsid w:val="005C2275"/>
    <w:rsid w:val="005C52DF"/>
    <w:rsid w:val="005C6601"/>
    <w:rsid w:val="005C715E"/>
    <w:rsid w:val="005E1CC8"/>
    <w:rsid w:val="005E2A4F"/>
    <w:rsid w:val="005E3060"/>
    <w:rsid w:val="005E557E"/>
    <w:rsid w:val="005E78D7"/>
    <w:rsid w:val="005F0576"/>
    <w:rsid w:val="005F2C6C"/>
    <w:rsid w:val="005F4134"/>
    <w:rsid w:val="005F4BF0"/>
    <w:rsid w:val="005F6DB7"/>
    <w:rsid w:val="00600E7D"/>
    <w:rsid w:val="0060431C"/>
    <w:rsid w:val="00605193"/>
    <w:rsid w:val="006054E6"/>
    <w:rsid w:val="00607E4A"/>
    <w:rsid w:val="00607EFF"/>
    <w:rsid w:val="00612BE6"/>
    <w:rsid w:val="00613C14"/>
    <w:rsid w:val="00614650"/>
    <w:rsid w:val="00615ABD"/>
    <w:rsid w:val="006222D8"/>
    <w:rsid w:val="00625FBE"/>
    <w:rsid w:val="00626FA9"/>
    <w:rsid w:val="00627812"/>
    <w:rsid w:val="00627A78"/>
    <w:rsid w:val="006321C6"/>
    <w:rsid w:val="00632C15"/>
    <w:rsid w:val="00635510"/>
    <w:rsid w:val="00635963"/>
    <w:rsid w:val="0064165B"/>
    <w:rsid w:val="00646B73"/>
    <w:rsid w:val="00647207"/>
    <w:rsid w:val="00647996"/>
    <w:rsid w:val="00651B1C"/>
    <w:rsid w:val="00652FE0"/>
    <w:rsid w:val="00654197"/>
    <w:rsid w:val="0065453D"/>
    <w:rsid w:val="00654583"/>
    <w:rsid w:val="00655940"/>
    <w:rsid w:val="006567F7"/>
    <w:rsid w:val="00656F9F"/>
    <w:rsid w:val="006572EB"/>
    <w:rsid w:val="006576C4"/>
    <w:rsid w:val="00657DFE"/>
    <w:rsid w:val="00657EF6"/>
    <w:rsid w:val="006617DA"/>
    <w:rsid w:val="006619B7"/>
    <w:rsid w:val="006639C6"/>
    <w:rsid w:val="00667E4A"/>
    <w:rsid w:val="00670DB2"/>
    <w:rsid w:val="00671AEA"/>
    <w:rsid w:val="006822D2"/>
    <w:rsid w:val="00682E13"/>
    <w:rsid w:val="00683EA9"/>
    <w:rsid w:val="00684FAF"/>
    <w:rsid w:val="00686CDF"/>
    <w:rsid w:val="006960A2"/>
    <w:rsid w:val="00697A57"/>
    <w:rsid w:val="006A2DBC"/>
    <w:rsid w:val="006A33E0"/>
    <w:rsid w:val="006A3A2B"/>
    <w:rsid w:val="006A4146"/>
    <w:rsid w:val="006A48AC"/>
    <w:rsid w:val="006A511C"/>
    <w:rsid w:val="006A56D2"/>
    <w:rsid w:val="006A613B"/>
    <w:rsid w:val="006B1B20"/>
    <w:rsid w:val="006B206C"/>
    <w:rsid w:val="006B3105"/>
    <w:rsid w:val="006B3621"/>
    <w:rsid w:val="006B3E13"/>
    <w:rsid w:val="006B4055"/>
    <w:rsid w:val="006B4CDF"/>
    <w:rsid w:val="006B503C"/>
    <w:rsid w:val="006B52A4"/>
    <w:rsid w:val="006B5856"/>
    <w:rsid w:val="006B7068"/>
    <w:rsid w:val="006C3A5A"/>
    <w:rsid w:val="006C3E13"/>
    <w:rsid w:val="006C4EA2"/>
    <w:rsid w:val="006D18E1"/>
    <w:rsid w:val="006D3D47"/>
    <w:rsid w:val="006D5131"/>
    <w:rsid w:val="006D629A"/>
    <w:rsid w:val="006D7C10"/>
    <w:rsid w:val="006E078D"/>
    <w:rsid w:val="006E0BF3"/>
    <w:rsid w:val="006E2231"/>
    <w:rsid w:val="006E3DA9"/>
    <w:rsid w:val="006E40CF"/>
    <w:rsid w:val="006E4E18"/>
    <w:rsid w:val="006E769A"/>
    <w:rsid w:val="006F1539"/>
    <w:rsid w:val="006F2263"/>
    <w:rsid w:val="006F3B1B"/>
    <w:rsid w:val="006F47A3"/>
    <w:rsid w:val="006F4A90"/>
    <w:rsid w:val="006F5DD0"/>
    <w:rsid w:val="006F7A7D"/>
    <w:rsid w:val="00700B10"/>
    <w:rsid w:val="00704159"/>
    <w:rsid w:val="00704447"/>
    <w:rsid w:val="00704E0B"/>
    <w:rsid w:val="00706164"/>
    <w:rsid w:val="0071023D"/>
    <w:rsid w:val="00711E3E"/>
    <w:rsid w:val="007126E5"/>
    <w:rsid w:val="007132BF"/>
    <w:rsid w:val="0071465B"/>
    <w:rsid w:val="00715000"/>
    <w:rsid w:val="00716756"/>
    <w:rsid w:val="0072017B"/>
    <w:rsid w:val="00720EB6"/>
    <w:rsid w:val="00722317"/>
    <w:rsid w:val="007231DE"/>
    <w:rsid w:val="00724B46"/>
    <w:rsid w:val="00732A6F"/>
    <w:rsid w:val="00733252"/>
    <w:rsid w:val="00733EF3"/>
    <w:rsid w:val="007349BB"/>
    <w:rsid w:val="00735A24"/>
    <w:rsid w:val="00736C85"/>
    <w:rsid w:val="00740B01"/>
    <w:rsid w:val="0074198E"/>
    <w:rsid w:val="00742792"/>
    <w:rsid w:val="007449E2"/>
    <w:rsid w:val="007473D4"/>
    <w:rsid w:val="00750FF7"/>
    <w:rsid w:val="007523DC"/>
    <w:rsid w:val="00752440"/>
    <w:rsid w:val="00753EB1"/>
    <w:rsid w:val="0075454B"/>
    <w:rsid w:val="00755DFD"/>
    <w:rsid w:val="00756E60"/>
    <w:rsid w:val="007600C6"/>
    <w:rsid w:val="00763FB2"/>
    <w:rsid w:val="007641F6"/>
    <w:rsid w:val="00766512"/>
    <w:rsid w:val="0077107D"/>
    <w:rsid w:val="00771126"/>
    <w:rsid w:val="00773BDA"/>
    <w:rsid w:val="00774684"/>
    <w:rsid w:val="00775461"/>
    <w:rsid w:val="00777B8F"/>
    <w:rsid w:val="00780008"/>
    <w:rsid w:val="00782378"/>
    <w:rsid w:val="00783036"/>
    <w:rsid w:val="00786456"/>
    <w:rsid w:val="00786C21"/>
    <w:rsid w:val="00787377"/>
    <w:rsid w:val="007904CE"/>
    <w:rsid w:val="00791D07"/>
    <w:rsid w:val="0079456E"/>
    <w:rsid w:val="00794B21"/>
    <w:rsid w:val="0079558C"/>
    <w:rsid w:val="0079566E"/>
    <w:rsid w:val="0079679B"/>
    <w:rsid w:val="007A0297"/>
    <w:rsid w:val="007A11BD"/>
    <w:rsid w:val="007A1818"/>
    <w:rsid w:val="007A4776"/>
    <w:rsid w:val="007B27DF"/>
    <w:rsid w:val="007B5CB1"/>
    <w:rsid w:val="007B754B"/>
    <w:rsid w:val="007B78D4"/>
    <w:rsid w:val="007C0296"/>
    <w:rsid w:val="007C0602"/>
    <w:rsid w:val="007C0A75"/>
    <w:rsid w:val="007C212D"/>
    <w:rsid w:val="007C3F0D"/>
    <w:rsid w:val="007C48F4"/>
    <w:rsid w:val="007C4CA3"/>
    <w:rsid w:val="007C5528"/>
    <w:rsid w:val="007D1D56"/>
    <w:rsid w:val="007D4B9F"/>
    <w:rsid w:val="007D6F28"/>
    <w:rsid w:val="007D6F46"/>
    <w:rsid w:val="007E1599"/>
    <w:rsid w:val="007E2DD0"/>
    <w:rsid w:val="007E44AB"/>
    <w:rsid w:val="007E675F"/>
    <w:rsid w:val="007F03E9"/>
    <w:rsid w:val="007F38AD"/>
    <w:rsid w:val="007F5EE0"/>
    <w:rsid w:val="007F746C"/>
    <w:rsid w:val="008057E3"/>
    <w:rsid w:val="00805B51"/>
    <w:rsid w:val="008158D7"/>
    <w:rsid w:val="00817064"/>
    <w:rsid w:val="0082037C"/>
    <w:rsid w:val="008219E0"/>
    <w:rsid w:val="00822752"/>
    <w:rsid w:val="00823CAF"/>
    <w:rsid w:val="00824E18"/>
    <w:rsid w:val="0082773A"/>
    <w:rsid w:val="00832067"/>
    <w:rsid w:val="00832F0C"/>
    <w:rsid w:val="008332B9"/>
    <w:rsid w:val="0083429D"/>
    <w:rsid w:val="00834587"/>
    <w:rsid w:val="00840817"/>
    <w:rsid w:val="0084301E"/>
    <w:rsid w:val="008435AC"/>
    <w:rsid w:val="00844CB6"/>
    <w:rsid w:val="00845892"/>
    <w:rsid w:val="0085014E"/>
    <w:rsid w:val="0085422D"/>
    <w:rsid w:val="00854F46"/>
    <w:rsid w:val="00855D82"/>
    <w:rsid w:val="00856A24"/>
    <w:rsid w:val="00857C2E"/>
    <w:rsid w:val="00857D7A"/>
    <w:rsid w:val="00860067"/>
    <w:rsid w:val="00860745"/>
    <w:rsid w:val="00865313"/>
    <w:rsid w:val="008676D3"/>
    <w:rsid w:val="00867AB7"/>
    <w:rsid w:val="008703C2"/>
    <w:rsid w:val="00874AAF"/>
    <w:rsid w:val="00876C3B"/>
    <w:rsid w:val="0088064C"/>
    <w:rsid w:val="00881087"/>
    <w:rsid w:val="008819B1"/>
    <w:rsid w:val="00884653"/>
    <w:rsid w:val="00884DAF"/>
    <w:rsid w:val="0088574B"/>
    <w:rsid w:val="008902DC"/>
    <w:rsid w:val="008906BB"/>
    <w:rsid w:val="00890BBF"/>
    <w:rsid w:val="00891D09"/>
    <w:rsid w:val="008945C3"/>
    <w:rsid w:val="00896A29"/>
    <w:rsid w:val="00896C61"/>
    <w:rsid w:val="008A0A36"/>
    <w:rsid w:val="008A3282"/>
    <w:rsid w:val="008A4233"/>
    <w:rsid w:val="008A4F5D"/>
    <w:rsid w:val="008A6A5A"/>
    <w:rsid w:val="008B06F4"/>
    <w:rsid w:val="008B080E"/>
    <w:rsid w:val="008B119E"/>
    <w:rsid w:val="008B2630"/>
    <w:rsid w:val="008B275D"/>
    <w:rsid w:val="008B4153"/>
    <w:rsid w:val="008B4342"/>
    <w:rsid w:val="008B65AB"/>
    <w:rsid w:val="008B694A"/>
    <w:rsid w:val="008B71F3"/>
    <w:rsid w:val="008B728B"/>
    <w:rsid w:val="008C058F"/>
    <w:rsid w:val="008C0C7C"/>
    <w:rsid w:val="008C4A19"/>
    <w:rsid w:val="008C6B91"/>
    <w:rsid w:val="008C7CCA"/>
    <w:rsid w:val="008D0842"/>
    <w:rsid w:val="008D15CF"/>
    <w:rsid w:val="008D2BC2"/>
    <w:rsid w:val="008D4BCA"/>
    <w:rsid w:val="008D5D78"/>
    <w:rsid w:val="008D707C"/>
    <w:rsid w:val="008E0F9F"/>
    <w:rsid w:val="008E3BAB"/>
    <w:rsid w:val="008E50F5"/>
    <w:rsid w:val="008E5D5E"/>
    <w:rsid w:val="008E6555"/>
    <w:rsid w:val="008E7186"/>
    <w:rsid w:val="008F35C5"/>
    <w:rsid w:val="008F3E17"/>
    <w:rsid w:val="008F429E"/>
    <w:rsid w:val="008F4C7A"/>
    <w:rsid w:val="008F61B1"/>
    <w:rsid w:val="008F6649"/>
    <w:rsid w:val="008F6FE1"/>
    <w:rsid w:val="008F7A0E"/>
    <w:rsid w:val="0090208A"/>
    <w:rsid w:val="00904AE3"/>
    <w:rsid w:val="00904E82"/>
    <w:rsid w:val="00904EC6"/>
    <w:rsid w:val="00907700"/>
    <w:rsid w:val="0091296E"/>
    <w:rsid w:val="00914190"/>
    <w:rsid w:val="00915E90"/>
    <w:rsid w:val="00917310"/>
    <w:rsid w:val="0092579E"/>
    <w:rsid w:val="00926291"/>
    <w:rsid w:val="00927288"/>
    <w:rsid w:val="00932062"/>
    <w:rsid w:val="00932460"/>
    <w:rsid w:val="0093280D"/>
    <w:rsid w:val="00933D7F"/>
    <w:rsid w:val="00935EE7"/>
    <w:rsid w:val="00937B47"/>
    <w:rsid w:val="00937D4F"/>
    <w:rsid w:val="00937EED"/>
    <w:rsid w:val="00940779"/>
    <w:rsid w:val="009430EC"/>
    <w:rsid w:val="009438E0"/>
    <w:rsid w:val="00944A50"/>
    <w:rsid w:val="009455CE"/>
    <w:rsid w:val="00945CF5"/>
    <w:rsid w:val="00953636"/>
    <w:rsid w:val="00953781"/>
    <w:rsid w:val="00953E84"/>
    <w:rsid w:val="009542F3"/>
    <w:rsid w:val="00956EE9"/>
    <w:rsid w:val="00956FF7"/>
    <w:rsid w:val="00961248"/>
    <w:rsid w:val="009651B7"/>
    <w:rsid w:val="00966027"/>
    <w:rsid w:val="009705BE"/>
    <w:rsid w:val="009728E5"/>
    <w:rsid w:val="0097415E"/>
    <w:rsid w:val="009744EA"/>
    <w:rsid w:val="00974F31"/>
    <w:rsid w:val="00975549"/>
    <w:rsid w:val="00977792"/>
    <w:rsid w:val="00984C83"/>
    <w:rsid w:val="009852DE"/>
    <w:rsid w:val="00986455"/>
    <w:rsid w:val="00986510"/>
    <w:rsid w:val="00986C17"/>
    <w:rsid w:val="00986E5C"/>
    <w:rsid w:val="0098759E"/>
    <w:rsid w:val="00987F6F"/>
    <w:rsid w:val="00991C87"/>
    <w:rsid w:val="00992C69"/>
    <w:rsid w:val="009936E9"/>
    <w:rsid w:val="009939C3"/>
    <w:rsid w:val="009A0DDE"/>
    <w:rsid w:val="009A4261"/>
    <w:rsid w:val="009A4A3C"/>
    <w:rsid w:val="009A4CDA"/>
    <w:rsid w:val="009A57FC"/>
    <w:rsid w:val="009B2AEF"/>
    <w:rsid w:val="009B2E4B"/>
    <w:rsid w:val="009B3888"/>
    <w:rsid w:val="009B64B2"/>
    <w:rsid w:val="009B79C1"/>
    <w:rsid w:val="009C0B65"/>
    <w:rsid w:val="009C0D11"/>
    <w:rsid w:val="009C1635"/>
    <w:rsid w:val="009C7041"/>
    <w:rsid w:val="009C784A"/>
    <w:rsid w:val="009D35A0"/>
    <w:rsid w:val="009D36AB"/>
    <w:rsid w:val="009D37B8"/>
    <w:rsid w:val="009D4C64"/>
    <w:rsid w:val="009D5980"/>
    <w:rsid w:val="009D5C52"/>
    <w:rsid w:val="009D609E"/>
    <w:rsid w:val="009D63C2"/>
    <w:rsid w:val="009D68AC"/>
    <w:rsid w:val="009E00B2"/>
    <w:rsid w:val="009E0B90"/>
    <w:rsid w:val="009E3358"/>
    <w:rsid w:val="009E3B22"/>
    <w:rsid w:val="009E494B"/>
    <w:rsid w:val="009E4A8E"/>
    <w:rsid w:val="009E5B20"/>
    <w:rsid w:val="009F031F"/>
    <w:rsid w:val="009F1964"/>
    <w:rsid w:val="009F202A"/>
    <w:rsid w:val="009F2C3D"/>
    <w:rsid w:val="009F49C8"/>
    <w:rsid w:val="009F6A31"/>
    <w:rsid w:val="009F7778"/>
    <w:rsid w:val="00A002D3"/>
    <w:rsid w:val="00A00FA4"/>
    <w:rsid w:val="00A01D0F"/>
    <w:rsid w:val="00A041AC"/>
    <w:rsid w:val="00A07D9C"/>
    <w:rsid w:val="00A07EC6"/>
    <w:rsid w:val="00A1013D"/>
    <w:rsid w:val="00A143CC"/>
    <w:rsid w:val="00A16A70"/>
    <w:rsid w:val="00A17DD2"/>
    <w:rsid w:val="00A2021C"/>
    <w:rsid w:val="00A20A8F"/>
    <w:rsid w:val="00A22C11"/>
    <w:rsid w:val="00A22F3C"/>
    <w:rsid w:val="00A23092"/>
    <w:rsid w:val="00A2318D"/>
    <w:rsid w:val="00A265CE"/>
    <w:rsid w:val="00A2682E"/>
    <w:rsid w:val="00A26ADD"/>
    <w:rsid w:val="00A30216"/>
    <w:rsid w:val="00A30CB2"/>
    <w:rsid w:val="00A311FA"/>
    <w:rsid w:val="00A31E02"/>
    <w:rsid w:val="00A34EE0"/>
    <w:rsid w:val="00A430C1"/>
    <w:rsid w:val="00A431A3"/>
    <w:rsid w:val="00A453FD"/>
    <w:rsid w:val="00A4557C"/>
    <w:rsid w:val="00A45A74"/>
    <w:rsid w:val="00A5257F"/>
    <w:rsid w:val="00A52CB8"/>
    <w:rsid w:val="00A5433C"/>
    <w:rsid w:val="00A54AC9"/>
    <w:rsid w:val="00A54D00"/>
    <w:rsid w:val="00A55674"/>
    <w:rsid w:val="00A56F42"/>
    <w:rsid w:val="00A57D86"/>
    <w:rsid w:val="00A60814"/>
    <w:rsid w:val="00A60F40"/>
    <w:rsid w:val="00A61458"/>
    <w:rsid w:val="00A61B6C"/>
    <w:rsid w:val="00A62256"/>
    <w:rsid w:val="00A63A3D"/>
    <w:rsid w:val="00A66B0B"/>
    <w:rsid w:val="00A67ADC"/>
    <w:rsid w:val="00A708F0"/>
    <w:rsid w:val="00A7279C"/>
    <w:rsid w:val="00A73716"/>
    <w:rsid w:val="00A746F8"/>
    <w:rsid w:val="00A80700"/>
    <w:rsid w:val="00A82E8D"/>
    <w:rsid w:val="00A86DEB"/>
    <w:rsid w:val="00A92A18"/>
    <w:rsid w:val="00A94132"/>
    <w:rsid w:val="00A95182"/>
    <w:rsid w:val="00A95D94"/>
    <w:rsid w:val="00A96C3F"/>
    <w:rsid w:val="00A97E22"/>
    <w:rsid w:val="00AA1CD6"/>
    <w:rsid w:val="00AA512E"/>
    <w:rsid w:val="00AA7878"/>
    <w:rsid w:val="00AB2FD1"/>
    <w:rsid w:val="00AB3062"/>
    <w:rsid w:val="00AB6C72"/>
    <w:rsid w:val="00AC03D2"/>
    <w:rsid w:val="00AC040C"/>
    <w:rsid w:val="00AC4586"/>
    <w:rsid w:val="00AC5431"/>
    <w:rsid w:val="00AD0375"/>
    <w:rsid w:val="00AD07DD"/>
    <w:rsid w:val="00AD0D81"/>
    <w:rsid w:val="00AD1730"/>
    <w:rsid w:val="00AD38AE"/>
    <w:rsid w:val="00AD46AC"/>
    <w:rsid w:val="00AD69FF"/>
    <w:rsid w:val="00AD76CC"/>
    <w:rsid w:val="00AE2F99"/>
    <w:rsid w:val="00AE48FB"/>
    <w:rsid w:val="00AE6697"/>
    <w:rsid w:val="00AE701B"/>
    <w:rsid w:val="00AF012E"/>
    <w:rsid w:val="00AF1630"/>
    <w:rsid w:val="00AF1778"/>
    <w:rsid w:val="00AF36FE"/>
    <w:rsid w:val="00AF474A"/>
    <w:rsid w:val="00AF491F"/>
    <w:rsid w:val="00AF4951"/>
    <w:rsid w:val="00AF5525"/>
    <w:rsid w:val="00AF5BFE"/>
    <w:rsid w:val="00AF7D46"/>
    <w:rsid w:val="00B00D82"/>
    <w:rsid w:val="00B00FEF"/>
    <w:rsid w:val="00B053CE"/>
    <w:rsid w:val="00B0623C"/>
    <w:rsid w:val="00B13D53"/>
    <w:rsid w:val="00B141AF"/>
    <w:rsid w:val="00B152E1"/>
    <w:rsid w:val="00B15AA6"/>
    <w:rsid w:val="00B22065"/>
    <w:rsid w:val="00B25DFC"/>
    <w:rsid w:val="00B2663F"/>
    <w:rsid w:val="00B309FA"/>
    <w:rsid w:val="00B34A45"/>
    <w:rsid w:val="00B357D8"/>
    <w:rsid w:val="00B4011B"/>
    <w:rsid w:val="00B402E7"/>
    <w:rsid w:val="00B41FCE"/>
    <w:rsid w:val="00B44444"/>
    <w:rsid w:val="00B45715"/>
    <w:rsid w:val="00B47B3F"/>
    <w:rsid w:val="00B52355"/>
    <w:rsid w:val="00B547F1"/>
    <w:rsid w:val="00B55108"/>
    <w:rsid w:val="00B60207"/>
    <w:rsid w:val="00B622D7"/>
    <w:rsid w:val="00B6234A"/>
    <w:rsid w:val="00B63739"/>
    <w:rsid w:val="00B645A3"/>
    <w:rsid w:val="00B65979"/>
    <w:rsid w:val="00B66785"/>
    <w:rsid w:val="00B70A94"/>
    <w:rsid w:val="00B73237"/>
    <w:rsid w:val="00B77251"/>
    <w:rsid w:val="00B8081D"/>
    <w:rsid w:val="00B8082D"/>
    <w:rsid w:val="00B80D8D"/>
    <w:rsid w:val="00B82882"/>
    <w:rsid w:val="00B82AAA"/>
    <w:rsid w:val="00B835E2"/>
    <w:rsid w:val="00B8559B"/>
    <w:rsid w:val="00B86213"/>
    <w:rsid w:val="00B8639E"/>
    <w:rsid w:val="00B870FC"/>
    <w:rsid w:val="00B87FD5"/>
    <w:rsid w:val="00B91409"/>
    <w:rsid w:val="00B91646"/>
    <w:rsid w:val="00B92840"/>
    <w:rsid w:val="00B940B4"/>
    <w:rsid w:val="00B94211"/>
    <w:rsid w:val="00B9473E"/>
    <w:rsid w:val="00B95D4C"/>
    <w:rsid w:val="00B96E96"/>
    <w:rsid w:val="00BA036E"/>
    <w:rsid w:val="00BA0A66"/>
    <w:rsid w:val="00BA0CB8"/>
    <w:rsid w:val="00BA1F58"/>
    <w:rsid w:val="00BA24AB"/>
    <w:rsid w:val="00BA4C42"/>
    <w:rsid w:val="00BA5AFD"/>
    <w:rsid w:val="00BA616F"/>
    <w:rsid w:val="00BA7B2B"/>
    <w:rsid w:val="00BB3763"/>
    <w:rsid w:val="00BB5086"/>
    <w:rsid w:val="00BB74FF"/>
    <w:rsid w:val="00BB78E5"/>
    <w:rsid w:val="00BC2F39"/>
    <w:rsid w:val="00BC3F0F"/>
    <w:rsid w:val="00BC7623"/>
    <w:rsid w:val="00BD084C"/>
    <w:rsid w:val="00BD178D"/>
    <w:rsid w:val="00BD1BF1"/>
    <w:rsid w:val="00BD4A52"/>
    <w:rsid w:val="00BD595D"/>
    <w:rsid w:val="00BD6FE6"/>
    <w:rsid w:val="00BE1084"/>
    <w:rsid w:val="00BE12B4"/>
    <w:rsid w:val="00BE5094"/>
    <w:rsid w:val="00BE5B08"/>
    <w:rsid w:val="00BE6E40"/>
    <w:rsid w:val="00BE7E4A"/>
    <w:rsid w:val="00BF1E6A"/>
    <w:rsid w:val="00BF451E"/>
    <w:rsid w:val="00BF4AA1"/>
    <w:rsid w:val="00BF4C91"/>
    <w:rsid w:val="00BF561B"/>
    <w:rsid w:val="00BF56EA"/>
    <w:rsid w:val="00C0282A"/>
    <w:rsid w:val="00C0282C"/>
    <w:rsid w:val="00C0452E"/>
    <w:rsid w:val="00C05502"/>
    <w:rsid w:val="00C062BE"/>
    <w:rsid w:val="00C14BB8"/>
    <w:rsid w:val="00C161B1"/>
    <w:rsid w:val="00C164ED"/>
    <w:rsid w:val="00C17DB9"/>
    <w:rsid w:val="00C20EA1"/>
    <w:rsid w:val="00C229DB"/>
    <w:rsid w:val="00C23235"/>
    <w:rsid w:val="00C27EC7"/>
    <w:rsid w:val="00C33265"/>
    <w:rsid w:val="00C3516B"/>
    <w:rsid w:val="00C36635"/>
    <w:rsid w:val="00C444F1"/>
    <w:rsid w:val="00C467F5"/>
    <w:rsid w:val="00C46A35"/>
    <w:rsid w:val="00C46F6D"/>
    <w:rsid w:val="00C50B6E"/>
    <w:rsid w:val="00C512CC"/>
    <w:rsid w:val="00C534E2"/>
    <w:rsid w:val="00C544F5"/>
    <w:rsid w:val="00C55596"/>
    <w:rsid w:val="00C61E12"/>
    <w:rsid w:val="00C62126"/>
    <w:rsid w:val="00C6360B"/>
    <w:rsid w:val="00C6505A"/>
    <w:rsid w:val="00C66D72"/>
    <w:rsid w:val="00C715CB"/>
    <w:rsid w:val="00C7248B"/>
    <w:rsid w:val="00C755E1"/>
    <w:rsid w:val="00C800D3"/>
    <w:rsid w:val="00C80FB1"/>
    <w:rsid w:val="00C82660"/>
    <w:rsid w:val="00C849A4"/>
    <w:rsid w:val="00C861FE"/>
    <w:rsid w:val="00C86CF2"/>
    <w:rsid w:val="00C9079E"/>
    <w:rsid w:val="00C911AF"/>
    <w:rsid w:val="00C94E81"/>
    <w:rsid w:val="00C94F16"/>
    <w:rsid w:val="00C9508D"/>
    <w:rsid w:val="00CA0D54"/>
    <w:rsid w:val="00CA3988"/>
    <w:rsid w:val="00CA7098"/>
    <w:rsid w:val="00CB02DE"/>
    <w:rsid w:val="00CB2FE9"/>
    <w:rsid w:val="00CB3091"/>
    <w:rsid w:val="00CB68C4"/>
    <w:rsid w:val="00CB7F8D"/>
    <w:rsid w:val="00CC4F38"/>
    <w:rsid w:val="00CC4F90"/>
    <w:rsid w:val="00CD474E"/>
    <w:rsid w:val="00CD53C6"/>
    <w:rsid w:val="00CD542E"/>
    <w:rsid w:val="00CD5C44"/>
    <w:rsid w:val="00CD5C5C"/>
    <w:rsid w:val="00CE10AB"/>
    <w:rsid w:val="00CE1296"/>
    <w:rsid w:val="00CE36BC"/>
    <w:rsid w:val="00CE43A0"/>
    <w:rsid w:val="00CE456F"/>
    <w:rsid w:val="00CE4D51"/>
    <w:rsid w:val="00CE50CE"/>
    <w:rsid w:val="00CE7430"/>
    <w:rsid w:val="00CF64DD"/>
    <w:rsid w:val="00D0047A"/>
    <w:rsid w:val="00D021AB"/>
    <w:rsid w:val="00D0224C"/>
    <w:rsid w:val="00D031E4"/>
    <w:rsid w:val="00D03331"/>
    <w:rsid w:val="00D0387A"/>
    <w:rsid w:val="00D05922"/>
    <w:rsid w:val="00D05C30"/>
    <w:rsid w:val="00D05ED8"/>
    <w:rsid w:val="00D07899"/>
    <w:rsid w:val="00D10587"/>
    <w:rsid w:val="00D17D05"/>
    <w:rsid w:val="00D20709"/>
    <w:rsid w:val="00D2085D"/>
    <w:rsid w:val="00D24AD6"/>
    <w:rsid w:val="00D25855"/>
    <w:rsid w:val="00D30D87"/>
    <w:rsid w:val="00D31960"/>
    <w:rsid w:val="00D31AB7"/>
    <w:rsid w:val="00D32015"/>
    <w:rsid w:val="00D35156"/>
    <w:rsid w:val="00D358A8"/>
    <w:rsid w:val="00D36D4C"/>
    <w:rsid w:val="00D40356"/>
    <w:rsid w:val="00D407F9"/>
    <w:rsid w:val="00D40883"/>
    <w:rsid w:val="00D44327"/>
    <w:rsid w:val="00D4478D"/>
    <w:rsid w:val="00D44B35"/>
    <w:rsid w:val="00D4618C"/>
    <w:rsid w:val="00D461EA"/>
    <w:rsid w:val="00D47E31"/>
    <w:rsid w:val="00D521C1"/>
    <w:rsid w:val="00D52B46"/>
    <w:rsid w:val="00D57D32"/>
    <w:rsid w:val="00D66415"/>
    <w:rsid w:val="00D66F73"/>
    <w:rsid w:val="00D71CF5"/>
    <w:rsid w:val="00D71EFB"/>
    <w:rsid w:val="00D7320B"/>
    <w:rsid w:val="00D8034A"/>
    <w:rsid w:val="00D813BF"/>
    <w:rsid w:val="00D81574"/>
    <w:rsid w:val="00D81D0C"/>
    <w:rsid w:val="00D86F11"/>
    <w:rsid w:val="00D9042B"/>
    <w:rsid w:val="00D910F1"/>
    <w:rsid w:val="00D913BF"/>
    <w:rsid w:val="00D92842"/>
    <w:rsid w:val="00D93FF6"/>
    <w:rsid w:val="00D94A27"/>
    <w:rsid w:val="00D96575"/>
    <w:rsid w:val="00D9714B"/>
    <w:rsid w:val="00D97E92"/>
    <w:rsid w:val="00DA26E6"/>
    <w:rsid w:val="00DA2A9F"/>
    <w:rsid w:val="00DA3614"/>
    <w:rsid w:val="00DA4498"/>
    <w:rsid w:val="00DA53AE"/>
    <w:rsid w:val="00DA5DCB"/>
    <w:rsid w:val="00DA6E28"/>
    <w:rsid w:val="00DA7F1B"/>
    <w:rsid w:val="00DB112D"/>
    <w:rsid w:val="00DB1B7F"/>
    <w:rsid w:val="00DB29FE"/>
    <w:rsid w:val="00DB4063"/>
    <w:rsid w:val="00DB567C"/>
    <w:rsid w:val="00DB6834"/>
    <w:rsid w:val="00DB7536"/>
    <w:rsid w:val="00DB768C"/>
    <w:rsid w:val="00DC1489"/>
    <w:rsid w:val="00DC2C84"/>
    <w:rsid w:val="00DC5C43"/>
    <w:rsid w:val="00DD1337"/>
    <w:rsid w:val="00DD1A94"/>
    <w:rsid w:val="00DD1C2B"/>
    <w:rsid w:val="00DD573A"/>
    <w:rsid w:val="00DD6DE2"/>
    <w:rsid w:val="00DE20E3"/>
    <w:rsid w:val="00DE4E34"/>
    <w:rsid w:val="00DF0848"/>
    <w:rsid w:val="00DF204E"/>
    <w:rsid w:val="00DF7876"/>
    <w:rsid w:val="00E000B7"/>
    <w:rsid w:val="00E001CE"/>
    <w:rsid w:val="00E04524"/>
    <w:rsid w:val="00E0738A"/>
    <w:rsid w:val="00E07553"/>
    <w:rsid w:val="00E118A8"/>
    <w:rsid w:val="00E11BE7"/>
    <w:rsid w:val="00E12871"/>
    <w:rsid w:val="00E145FE"/>
    <w:rsid w:val="00E14A78"/>
    <w:rsid w:val="00E15C54"/>
    <w:rsid w:val="00E17177"/>
    <w:rsid w:val="00E17A1C"/>
    <w:rsid w:val="00E24BA0"/>
    <w:rsid w:val="00E3250D"/>
    <w:rsid w:val="00E33EB5"/>
    <w:rsid w:val="00E34269"/>
    <w:rsid w:val="00E34774"/>
    <w:rsid w:val="00E36A67"/>
    <w:rsid w:val="00E42816"/>
    <w:rsid w:val="00E43C13"/>
    <w:rsid w:val="00E45D8D"/>
    <w:rsid w:val="00E46A82"/>
    <w:rsid w:val="00E46F96"/>
    <w:rsid w:val="00E54008"/>
    <w:rsid w:val="00E5418B"/>
    <w:rsid w:val="00E569F6"/>
    <w:rsid w:val="00E57AB6"/>
    <w:rsid w:val="00E57E83"/>
    <w:rsid w:val="00E60187"/>
    <w:rsid w:val="00E61020"/>
    <w:rsid w:val="00E615A7"/>
    <w:rsid w:val="00E618E9"/>
    <w:rsid w:val="00E62383"/>
    <w:rsid w:val="00E62887"/>
    <w:rsid w:val="00E62B95"/>
    <w:rsid w:val="00E64E7F"/>
    <w:rsid w:val="00E65405"/>
    <w:rsid w:val="00E65C20"/>
    <w:rsid w:val="00E66B6B"/>
    <w:rsid w:val="00E702C1"/>
    <w:rsid w:val="00E710EC"/>
    <w:rsid w:val="00E72936"/>
    <w:rsid w:val="00E73518"/>
    <w:rsid w:val="00E7507B"/>
    <w:rsid w:val="00E803E0"/>
    <w:rsid w:val="00E8051C"/>
    <w:rsid w:val="00E82335"/>
    <w:rsid w:val="00E83A96"/>
    <w:rsid w:val="00E92E6A"/>
    <w:rsid w:val="00E938A7"/>
    <w:rsid w:val="00E946AC"/>
    <w:rsid w:val="00E9582C"/>
    <w:rsid w:val="00E959E5"/>
    <w:rsid w:val="00EA02C5"/>
    <w:rsid w:val="00EA2284"/>
    <w:rsid w:val="00EA3D88"/>
    <w:rsid w:val="00EA74E4"/>
    <w:rsid w:val="00EA7532"/>
    <w:rsid w:val="00EA77B3"/>
    <w:rsid w:val="00EB13ED"/>
    <w:rsid w:val="00EB332F"/>
    <w:rsid w:val="00EB3A60"/>
    <w:rsid w:val="00EB5E44"/>
    <w:rsid w:val="00EB67FE"/>
    <w:rsid w:val="00EB7010"/>
    <w:rsid w:val="00EB7DD9"/>
    <w:rsid w:val="00EC18C8"/>
    <w:rsid w:val="00EC3A2D"/>
    <w:rsid w:val="00EC45DC"/>
    <w:rsid w:val="00EC4EF1"/>
    <w:rsid w:val="00EC6C97"/>
    <w:rsid w:val="00EC7239"/>
    <w:rsid w:val="00ED10F7"/>
    <w:rsid w:val="00ED426F"/>
    <w:rsid w:val="00ED533F"/>
    <w:rsid w:val="00ED783C"/>
    <w:rsid w:val="00EE0F4C"/>
    <w:rsid w:val="00EE1141"/>
    <w:rsid w:val="00EE6213"/>
    <w:rsid w:val="00EE754A"/>
    <w:rsid w:val="00EF0955"/>
    <w:rsid w:val="00EF0E2E"/>
    <w:rsid w:val="00EF1ADB"/>
    <w:rsid w:val="00EF3BFE"/>
    <w:rsid w:val="00EF7CB2"/>
    <w:rsid w:val="00F00709"/>
    <w:rsid w:val="00F03090"/>
    <w:rsid w:val="00F03349"/>
    <w:rsid w:val="00F05351"/>
    <w:rsid w:val="00F11F93"/>
    <w:rsid w:val="00F129AD"/>
    <w:rsid w:val="00F14330"/>
    <w:rsid w:val="00F15243"/>
    <w:rsid w:val="00F17EB5"/>
    <w:rsid w:val="00F20C8E"/>
    <w:rsid w:val="00F21F4F"/>
    <w:rsid w:val="00F22484"/>
    <w:rsid w:val="00F24629"/>
    <w:rsid w:val="00F2586E"/>
    <w:rsid w:val="00F26F35"/>
    <w:rsid w:val="00F3146A"/>
    <w:rsid w:val="00F3392C"/>
    <w:rsid w:val="00F35220"/>
    <w:rsid w:val="00F36EEB"/>
    <w:rsid w:val="00F43A87"/>
    <w:rsid w:val="00F44CB2"/>
    <w:rsid w:val="00F4743C"/>
    <w:rsid w:val="00F4791C"/>
    <w:rsid w:val="00F510E3"/>
    <w:rsid w:val="00F53870"/>
    <w:rsid w:val="00F544F8"/>
    <w:rsid w:val="00F54E8A"/>
    <w:rsid w:val="00F606FA"/>
    <w:rsid w:val="00F60D1B"/>
    <w:rsid w:val="00F613BF"/>
    <w:rsid w:val="00F62582"/>
    <w:rsid w:val="00F66B40"/>
    <w:rsid w:val="00F7276D"/>
    <w:rsid w:val="00F72DD4"/>
    <w:rsid w:val="00F741A0"/>
    <w:rsid w:val="00F74668"/>
    <w:rsid w:val="00F75637"/>
    <w:rsid w:val="00F762BA"/>
    <w:rsid w:val="00F77931"/>
    <w:rsid w:val="00F82024"/>
    <w:rsid w:val="00F844C4"/>
    <w:rsid w:val="00F85189"/>
    <w:rsid w:val="00F9177D"/>
    <w:rsid w:val="00F918B7"/>
    <w:rsid w:val="00F91D55"/>
    <w:rsid w:val="00F93C0E"/>
    <w:rsid w:val="00F93DC0"/>
    <w:rsid w:val="00F9454F"/>
    <w:rsid w:val="00F9493B"/>
    <w:rsid w:val="00F95E28"/>
    <w:rsid w:val="00F96ADB"/>
    <w:rsid w:val="00F9741C"/>
    <w:rsid w:val="00FA3CA4"/>
    <w:rsid w:val="00FA400D"/>
    <w:rsid w:val="00FA4022"/>
    <w:rsid w:val="00FA45F8"/>
    <w:rsid w:val="00FA75E3"/>
    <w:rsid w:val="00FB1F6A"/>
    <w:rsid w:val="00FB2D36"/>
    <w:rsid w:val="00FB4679"/>
    <w:rsid w:val="00FB749C"/>
    <w:rsid w:val="00FC298E"/>
    <w:rsid w:val="00FC2C47"/>
    <w:rsid w:val="00FC51BC"/>
    <w:rsid w:val="00FC7374"/>
    <w:rsid w:val="00FC7E47"/>
    <w:rsid w:val="00FD0331"/>
    <w:rsid w:val="00FD1159"/>
    <w:rsid w:val="00FD1315"/>
    <w:rsid w:val="00FD269D"/>
    <w:rsid w:val="00FD2AFD"/>
    <w:rsid w:val="00FD39A7"/>
    <w:rsid w:val="00FE0C80"/>
    <w:rsid w:val="00FE2F1E"/>
    <w:rsid w:val="00FE3180"/>
    <w:rsid w:val="00FE3291"/>
    <w:rsid w:val="00FE3D4F"/>
    <w:rsid w:val="00FE3ED2"/>
    <w:rsid w:val="00FE5717"/>
    <w:rsid w:val="00FE7175"/>
    <w:rsid w:val="00FF1EC9"/>
    <w:rsid w:val="00FF2490"/>
    <w:rsid w:val="00FF30B0"/>
    <w:rsid w:val="00FF48CA"/>
    <w:rsid w:val="00FF4DD5"/>
    <w:rsid w:val="00FF552A"/>
    <w:rsid w:val="00FF721A"/>
    <w:rsid w:val="017DA822"/>
    <w:rsid w:val="0205B873"/>
    <w:rsid w:val="0231A9A5"/>
    <w:rsid w:val="04D92577"/>
    <w:rsid w:val="05487632"/>
    <w:rsid w:val="08C1E532"/>
    <w:rsid w:val="09620764"/>
    <w:rsid w:val="0B0B9E41"/>
    <w:rsid w:val="0B913580"/>
    <w:rsid w:val="0C19F69A"/>
    <w:rsid w:val="0C5DE21C"/>
    <w:rsid w:val="0CC3DCF2"/>
    <w:rsid w:val="0DB2C49F"/>
    <w:rsid w:val="0DD556CF"/>
    <w:rsid w:val="0FB72079"/>
    <w:rsid w:val="106A7DFD"/>
    <w:rsid w:val="123A86C1"/>
    <w:rsid w:val="12521E51"/>
    <w:rsid w:val="129AB4DE"/>
    <w:rsid w:val="12ECFC06"/>
    <w:rsid w:val="1320464F"/>
    <w:rsid w:val="13E0D7C1"/>
    <w:rsid w:val="13F5998E"/>
    <w:rsid w:val="16107048"/>
    <w:rsid w:val="165FC223"/>
    <w:rsid w:val="1695BAA2"/>
    <w:rsid w:val="171FF7B1"/>
    <w:rsid w:val="17951EFD"/>
    <w:rsid w:val="1844138E"/>
    <w:rsid w:val="18B7E240"/>
    <w:rsid w:val="196B2D7D"/>
    <w:rsid w:val="1BA7AE17"/>
    <w:rsid w:val="1CBE6A8F"/>
    <w:rsid w:val="1CF4945F"/>
    <w:rsid w:val="1DE1D69C"/>
    <w:rsid w:val="1FA357B2"/>
    <w:rsid w:val="20555A25"/>
    <w:rsid w:val="2095163B"/>
    <w:rsid w:val="21AF6634"/>
    <w:rsid w:val="2266F59B"/>
    <w:rsid w:val="2287B17B"/>
    <w:rsid w:val="23B63C8F"/>
    <w:rsid w:val="25EACF90"/>
    <w:rsid w:val="26872960"/>
    <w:rsid w:val="28AD4C45"/>
    <w:rsid w:val="2A00A8AC"/>
    <w:rsid w:val="2B713509"/>
    <w:rsid w:val="2F6A1BCC"/>
    <w:rsid w:val="3066AD91"/>
    <w:rsid w:val="30CCC1CD"/>
    <w:rsid w:val="30DDAE08"/>
    <w:rsid w:val="312D83AF"/>
    <w:rsid w:val="3167B188"/>
    <w:rsid w:val="32F66073"/>
    <w:rsid w:val="35C108F6"/>
    <w:rsid w:val="36509538"/>
    <w:rsid w:val="37DB14A1"/>
    <w:rsid w:val="38BB3593"/>
    <w:rsid w:val="3A7F2024"/>
    <w:rsid w:val="3A843F40"/>
    <w:rsid w:val="3B788D5F"/>
    <w:rsid w:val="3D26EF4C"/>
    <w:rsid w:val="3DE16F7B"/>
    <w:rsid w:val="3F303BD0"/>
    <w:rsid w:val="3F40A5E4"/>
    <w:rsid w:val="406CDF92"/>
    <w:rsid w:val="42CAA986"/>
    <w:rsid w:val="4381DA22"/>
    <w:rsid w:val="438398F1"/>
    <w:rsid w:val="441C2A5F"/>
    <w:rsid w:val="45291ED2"/>
    <w:rsid w:val="45AD1D88"/>
    <w:rsid w:val="468236B2"/>
    <w:rsid w:val="46D0A460"/>
    <w:rsid w:val="474B294B"/>
    <w:rsid w:val="479ABD3D"/>
    <w:rsid w:val="48AA1786"/>
    <w:rsid w:val="498435B7"/>
    <w:rsid w:val="49B056BC"/>
    <w:rsid w:val="4A8376C4"/>
    <w:rsid w:val="4B6E1999"/>
    <w:rsid w:val="4B879DEE"/>
    <w:rsid w:val="4D845C62"/>
    <w:rsid w:val="4E14F7AF"/>
    <w:rsid w:val="4EAE74E4"/>
    <w:rsid w:val="5041445E"/>
    <w:rsid w:val="5093B9B2"/>
    <w:rsid w:val="50A8057D"/>
    <w:rsid w:val="50CC5486"/>
    <w:rsid w:val="510A99B0"/>
    <w:rsid w:val="51937387"/>
    <w:rsid w:val="528BAD8A"/>
    <w:rsid w:val="53826005"/>
    <w:rsid w:val="54E92E6C"/>
    <w:rsid w:val="555E7E95"/>
    <w:rsid w:val="56332830"/>
    <w:rsid w:val="58283F3E"/>
    <w:rsid w:val="594DAEF3"/>
    <w:rsid w:val="59EE8880"/>
    <w:rsid w:val="5B1F1BD2"/>
    <w:rsid w:val="5BCCA771"/>
    <w:rsid w:val="5C522577"/>
    <w:rsid w:val="5CFE3B4E"/>
    <w:rsid w:val="5D626EFB"/>
    <w:rsid w:val="5D70217D"/>
    <w:rsid w:val="5D8BB4CC"/>
    <w:rsid w:val="5F857FEC"/>
    <w:rsid w:val="60F54634"/>
    <w:rsid w:val="61CE9925"/>
    <w:rsid w:val="63B8ACC6"/>
    <w:rsid w:val="63C9881A"/>
    <w:rsid w:val="65AD931B"/>
    <w:rsid w:val="660296C7"/>
    <w:rsid w:val="6604E092"/>
    <w:rsid w:val="6754A3FA"/>
    <w:rsid w:val="679E5558"/>
    <w:rsid w:val="67E26761"/>
    <w:rsid w:val="6941D595"/>
    <w:rsid w:val="696BA042"/>
    <w:rsid w:val="69D7819C"/>
    <w:rsid w:val="6A673459"/>
    <w:rsid w:val="6AD22C1B"/>
    <w:rsid w:val="6B3CE656"/>
    <w:rsid w:val="6CB86478"/>
    <w:rsid w:val="6DDBF69C"/>
    <w:rsid w:val="6DE101E9"/>
    <w:rsid w:val="6E428FB4"/>
    <w:rsid w:val="71239C2A"/>
    <w:rsid w:val="7220C7DA"/>
    <w:rsid w:val="722EF088"/>
    <w:rsid w:val="724891CB"/>
    <w:rsid w:val="7302F0C9"/>
    <w:rsid w:val="7339923C"/>
    <w:rsid w:val="73E5105E"/>
    <w:rsid w:val="74080403"/>
    <w:rsid w:val="7419CCC8"/>
    <w:rsid w:val="75D71D3A"/>
    <w:rsid w:val="77914146"/>
    <w:rsid w:val="78061E95"/>
    <w:rsid w:val="783BFA58"/>
    <w:rsid w:val="78978956"/>
    <w:rsid w:val="78B5B5F0"/>
    <w:rsid w:val="79A47091"/>
    <w:rsid w:val="7AE6304D"/>
    <w:rsid w:val="7AE70395"/>
    <w:rsid w:val="7C045A26"/>
    <w:rsid w:val="7C750F4D"/>
    <w:rsid w:val="7DE77674"/>
    <w:rsid w:val="7DEE264F"/>
    <w:rsid w:val="7EBA715F"/>
    <w:rsid w:val="7ED5BEC9"/>
    <w:rsid w:val="7F7CD7BC"/>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88ABC"/>
  <w15:chartTrackingRefBased/>
  <w15:docId w15:val="{0D1F6817-64C0-4EE1-8C44-844CE951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28"/>
    <w:pPr>
      <w:spacing w:line="276" w:lineRule="auto"/>
    </w:pPr>
    <w:rPr>
      <w:rFonts w:ascii="Arial" w:eastAsia="Arial" w:hAnsi="Arial" w:cs="Arial"/>
      <w:kern w:val="0"/>
      <w:sz w:val="22"/>
      <w:szCs w:val="22"/>
      <w:lang w:val="es-419" w:eastAsia="es-ES"/>
      <w14:ligatures w14:val="none"/>
    </w:rPr>
  </w:style>
  <w:style w:type="paragraph" w:styleId="Ttulo1">
    <w:name w:val="heading 1"/>
    <w:basedOn w:val="Normal"/>
    <w:next w:val="Normal"/>
    <w:link w:val="Ttulo1Car"/>
    <w:uiPriority w:val="9"/>
    <w:qFormat/>
    <w:rsid w:val="00D30D8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378"/>
    <w:pPr>
      <w:tabs>
        <w:tab w:val="center" w:pos="4419"/>
        <w:tab w:val="right" w:pos="8838"/>
      </w:tabs>
      <w:spacing w:line="240" w:lineRule="auto"/>
    </w:pPr>
    <w:rPr>
      <w:rFonts w:asciiTheme="minorHAnsi" w:eastAsiaTheme="minorHAnsi" w:hAnsiTheme="minorHAnsi" w:cstheme="minorBidi"/>
      <w:kern w:val="2"/>
      <w:sz w:val="24"/>
      <w:szCs w:val="24"/>
      <w:lang w:val="es-CR" w:eastAsia="en-US"/>
      <w14:ligatures w14:val="standardContextual"/>
    </w:rPr>
  </w:style>
  <w:style w:type="character" w:customStyle="1" w:styleId="EncabezadoCar">
    <w:name w:val="Encabezado Car"/>
    <w:basedOn w:val="Fuentedeprrafopredeter"/>
    <w:link w:val="Encabezado"/>
    <w:uiPriority w:val="99"/>
    <w:rsid w:val="00782378"/>
  </w:style>
  <w:style w:type="paragraph" w:styleId="Piedepgina">
    <w:name w:val="footer"/>
    <w:basedOn w:val="Normal"/>
    <w:link w:val="PiedepginaCar"/>
    <w:uiPriority w:val="99"/>
    <w:unhideWhenUsed/>
    <w:rsid w:val="00782378"/>
    <w:pPr>
      <w:tabs>
        <w:tab w:val="center" w:pos="4419"/>
        <w:tab w:val="right" w:pos="8838"/>
      </w:tabs>
      <w:spacing w:line="240" w:lineRule="auto"/>
    </w:pPr>
    <w:rPr>
      <w:rFonts w:asciiTheme="minorHAnsi" w:eastAsiaTheme="minorHAnsi" w:hAnsiTheme="minorHAnsi" w:cstheme="minorBidi"/>
      <w:kern w:val="2"/>
      <w:sz w:val="24"/>
      <w:szCs w:val="24"/>
      <w:lang w:val="es-CR" w:eastAsia="en-US"/>
      <w14:ligatures w14:val="standardContextual"/>
    </w:rPr>
  </w:style>
  <w:style w:type="character" w:customStyle="1" w:styleId="PiedepginaCar">
    <w:name w:val="Pie de página Car"/>
    <w:basedOn w:val="Fuentedeprrafopredeter"/>
    <w:link w:val="Piedepgina"/>
    <w:uiPriority w:val="99"/>
    <w:rsid w:val="00782378"/>
  </w:style>
  <w:style w:type="character" w:customStyle="1" w:styleId="Ttulo1Car">
    <w:name w:val="Título 1 Car"/>
    <w:basedOn w:val="Fuentedeprrafopredeter"/>
    <w:link w:val="Ttulo1"/>
    <w:uiPriority w:val="9"/>
    <w:rsid w:val="00D30D87"/>
    <w:rPr>
      <w:rFonts w:asciiTheme="majorHAnsi" w:eastAsiaTheme="majorEastAsia" w:hAnsiTheme="majorHAnsi" w:cstheme="majorBidi"/>
      <w:color w:val="2F5496" w:themeColor="accent1" w:themeShade="BF"/>
      <w:kern w:val="0"/>
      <w:sz w:val="32"/>
      <w:szCs w:val="32"/>
      <w:lang w:eastAsia="es-CR"/>
      <w14:ligatures w14:val="none"/>
    </w:rPr>
  </w:style>
  <w:style w:type="paragraph" w:styleId="Bibliografa">
    <w:name w:val="Bibliography"/>
    <w:basedOn w:val="Normal"/>
    <w:next w:val="Normal"/>
    <w:uiPriority w:val="37"/>
    <w:unhideWhenUsed/>
    <w:rsid w:val="00D30D87"/>
  </w:style>
  <w:style w:type="character" w:styleId="Hipervnculo">
    <w:name w:val="Hyperlink"/>
    <w:basedOn w:val="Fuentedeprrafopredeter"/>
    <w:uiPriority w:val="99"/>
    <w:unhideWhenUsed/>
    <w:rsid w:val="00D30D87"/>
    <w:rPr>
      <w:color w:val="0563C1" w:themeColor="hyperlink"/>
      <w:u w:val="single"/>
    </w:rPr>
  </w:style>
  <w:style w:type="character" w:styleId="Mencinsinresolver">
    <w:name w:val="Unresolved Mention"/>
    <w:basedOn w:val="Fuentedeprrafopredeter"/>
    <w:uiPriority w:val="99"/>
    <w:semiHidden/>
    <w:unhideWhenUsed/>
    <w:rsid w:val="00D30D87"/>
    <w:rPr>
      <w:color w:val="605E5C"/>
      <w:shd w:val="clear" w:color="auto" w:fill="E1DFDD"/>
    </w:rPr>
  </w:style>
  <w:style w:type="character" w:styleId="Hipervnculovisitado">
    <w:name w:val="FollowedHyperlink"/>
    <w:basedOn w:val="Fuentedeprrafopredeter"/>
    <w:uiPriority w:val="99"/>
    <w:semiHidden/>
    <w:unhideWhenUsed/>
    <w:rsid w:val="00204915"/>
    <w:rPr>
      <w:color w:val="954F72" w:themeColor="followedHyperlink"/>
      <w:u w:val="single"/>
    </w:rPr>
  </w:style>
  <w:style w:type="table" w:styleId="Tablaconcuadrcula">
    <w:name w:val="Table Grid"/>
    <w:basedOn w:val="Tablanormal"/>
    <w:uiPriority w:val="39"/>
    <w:rsid w:val="00446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75461"/>
    <w:pPr>
      <w:ind w:left="720"/>
      <w:contextualSpacing/>
    </w:pPr>
  </w:style>
  <w:style w:type="paragraph" w:styleId="Sinespaciado">
    <w:name w:val="No Spacing"/>
    <w:link w:val="SinespaciadoCar"/>
    <w:uiPriority w:val="1"/>
    <w:qFormat/>
    <w:rsid w:val="00775461"/>
    <w:rPr>
      <w:rFonts w:ascii="Arial" w:eastAsia="Arial" w:hAnsi="Arial" w:cs="Arial"/>
      <w:kern w:val="0"/>
      <w:sz w:val="22"/>
      <w:szCs w:val="22"/>
      <w:lang w:val="es-419" w:eastAsia="es-ES"/>
      <w14:ligatures w14:val="none"/>
    </w:rPr>
  </w:style>
  <w:style w:type="character" w:customStyle="1" w:styleId="SinespaciadoCar">
    <w:name w:val="Sin espaciado Car"/>
    <w:basedOn w:val="Fuentedeprrafopredeter"/>
    <w:link w:val="Sinespaciado"/>
    <w:uiPriority w:val="1"/>
    <w:rsid w:val="009F031F"/>
    <w:rPr>
      <w:rFonts w:ascii="Arial" w:eastAsia="Arial" w:hAnsi="Arial" w:cs="Arial"/>
      <w:kern w:val="0"/>
      <w:sz w:val="22"/>
      <w:szCs w:val="22"/>
      <w:lang w:val="es-419" w:eastAsia="es-ES"/>
      <w14:ligatures w14:val="none"/>
    </w:rPr>
  </w:style>
  <w:style w:type="character" w:styleId="Refdecomentario">
    <w:name w:val="annotation reference"/>
    <w:basedOn w:val="Fuentedeprrafopredeter"/>
    <w:uiPriority w:val="99"/>
    <w:semiHidden/>
    <w:unhideWhenUsed/>
    <w:rsid w:val="00984C83"/>
    <w:rPr>
      <w:sz w:val="16"/>
      <w:szCs w:val="16"/>
    </w:rPr>
  </w:style>
  <w:style w:type="paragraph" w:styleId="Textocomentario">
    <w:name w:val="annotation text"/>
    <w:basedOn w:val="Normal"/>
    <w:link w:val="TextocomentarioCar"/>
    <w:uiPriority w:val="99"/>
    <w:unhideWhenUsed/>
    <w:rsid w:val="00984C83"/>
    <w:pPr>
      <w:spacing w:line="240" w:lineRule="auto"/>
    </w:pPr>
    <w:rPr>
      <w:sz w:val="20"/>
      <w:szCs w:val="20"/>
    </w:rPr>
  </w:style>
  <w:style w:type="character" w:customStyle="1" w:styleId="TextocomentarioCar">
    <w:name w:val="Texto comentario Car"/>
    <w:basedOn w:val="Fuentedeprrafopredeter"/>
    <w:link w:val="Textocomentario"/>
    <w:uiPriority w:val="99"/>
    <w:rsid w:val="00984C83"/>
    <w:rPr>
      <w:rFonts w:ascii="Arial" w:eastAsia="Arial" w:hAnsi="Arial" w:cs="Arial"/>
      <w:kern w:val="0"/>
      <w:sz w:val="20"/>
      <w:szCs w:val="20"/>
      <w:lang w:val="es-419" w:eastAsia="es-ES"/>
      <w14:ligatures w14:val="none"/>
    </w:rPr>
  </w:style>
  <w:style w:type="paragraph" w:styleId="Asuntodelcomentario">
    <w:name w:val="annotation subject"/>
    <w:basedOn w:val="Textocomentario"/>
    <w:next w:val="Textocomentario"/>
    <w:link w:val="AsuntodelcomentarioCar"/>
    <w:uiPriority w:val="99"/>
    <w:semiHidden/>
    <w:unhideWhenUsed/>
    <w:rsid w:val="00984C83"/>
    <w:rPr>
      <w:b/>
      <w:bCs/>
    </w:rPr>
  </w:style>
  <w:style w:type="character" w:customStyle="1" w:styleId="AsuntodelcomentarioCar">
    <w:name w:val="Asunto del comentario Car"/>
    <w:basedOn w:val="TextocomentarioCar"/>
    <w:link w:val="Asuntodelcomentario"/>
    <w:uiPriority w:val="99"/>
    <w:semiHidden/>
    <w:rsid w:val="00984C83"/>
    <w:rPr>
      <w:rFonts w:ascii="Arial" w:eastAsia="Arial" w:hAnsi="Arial" w:cs="Arial"/>
      <w:b/>
      <w:bCs/>
      <w:kern w:val="0"/>
      <w:sz w:val="20"/>
      <w:szCs w:val="20"/>
      <w:lang w:val="es-419"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4268">
      <w:bodyDiv w:val="1"/>
      <w:marLeft w:val="0"/>
      <w:marRight w:val="0"/>
      <w:marTop w:val="0"/>
      <w:marBottom w:val="0"/>
      <w:divBdr>
        <w:top w:val="none" w:sz="0" w:space="0" w:color="auto"/>
        <w:left w:val="none" w:sz="0" w:space="0" w:color="auto"/>
        <w:bottom w:val="none" w:sz="0" w:space="0" w:color="auto"/>
        <w:right w:val="none" w:sz="0" w:space="0" w:color="auto"/>
      </w:divBdr>
    </w:div>
    <w:div w:id="188491216">
      <w:bodyDiv w:val="1"/>
      <w:marLeft w:val="0"/>
      <w:marRight w:val="0"/>
      <w:marTop w:val="0"/>
      <w:marBottom w:val="0"/>
      <w:divBdr>
        <w:top w:val="none" w:sz="0" w:space="0" w:color="auto"/>
        <w:left w:val="none" w:sz="0" w:space="0" w:color="auto"/>
        <w:bottom w:val="none" w:sz="0" w:space="0" w:color="auto"/>
        <w:right w:val="none" w:sz="0" w:space="0" w:color="auto"/>
      </w:divBdr>
    </w:div>
    <w:div w:id="870804438">
      <w:bodyDiv w:val="1"/>
      <w:marLeft w:val="0"/>
      <w:marRight w:val="0"/>
      <w:marTop w:val="0"/>
      <w:marBottom w:val="0"/>
      <w:divBdr>
        <w:top w:val="none" w:sz="0" w:space="0" w:color="auto"/>
        <w:left w:val="none" w:sz="0" w:space="0" w:color="auto"/>
        <w:bottom w:val="none" w:sz="0" w:space="0" w:color="auto"/>
        <w:right w:val="none" w:sz="0" w:space="0" w:color="auto"/>
      </w:divBdr>
    </w:div>
    <w:div w:id="885290454">
      <w:bodyDiv w:val="1"/>
      <w:marLeft w:val="0"/>
      <w:marRight w:val="0"/>
      <w:marTop w:val="0"/>
      <w:marBottom w:val="0"/>
      <w:divBdr>
        <w:top w:val="none" w:sz="0" w:space="0" w:color="auto"/>
        <w:left w:val="none" w:sz="0" w:space="0" w:color="auto"/>
        <w:bottom w:val="none" w:sz="0" w:space="0" w:color="auto"/>
        <w:right w:val="none" w:sz="0" w:space="0" w:color="auto"/>
      </w:divBdr>
    </w:div>
    <w:div w:id="1583492417">
      <w:bodyDiv w:val="1"/>
      <w:marLeft w:val="0"/>
      <w:marRight w:val="0"/>
      <w:marTop w:val="0"/>
      <w:marBottom w:val="0"/>
      <w:divBdr>
        <w:top w:val="none" w:sz="0" w:space="0" w:color="auto"/>
        <w:left w:val="none" w:sz="0" w:space="0" w:color="auto"/>
        <w:bottom w:val="none" w:sz="0" w:space="0" w:color="auto"/>
        <w:right w:val="none" w:sz="0" w:space="0" w:color="auto"/>
      </w:divBdr>
    </w:div>
    <w:div w:id="198897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isteriodesalud.go.cr/index.php/decretos-y-directrices-institucionales/24-consulta-publ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Plantillas%20personalizadas%20de%20Office\Machote%20USA%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Cha07</b:Tag>
    <b:SourceType>JournalArticle</b:SourceType>
    <b:Guid>{65EB5D08-909B-4649-B0FC-D75F49D3CF94}</b:Guid>
    <b:Title>Environmental fate of chlorothalonil in a Costa Rican banana plantation</b:Title>
    <b:Year>2007</b:Year>
    <b:Author>
      <b:Author>
        <b:NameList>
          <b:Person>
            <b:Last>Chaves</b:Last>
            <b:First>Alicia</b:First>
          </b:Person>
          <b:Person>
            <b:Last>Shea</b:Last>
            <b:First>Damian</b:First>
          </b:Person>
          <b:Person>
            <b:Last>Cope</b:Last>
            <b:First>Gregory.</b:First>
          </b:Person>
        </b:NameList>
      </b:Author>
    </b:Author>
    <b:JournalName>Chemosphere</b:JournalName>
    <b:RefOrder>1</b:RefOrder>
  </b:Source>
  <b:Source>
    <b:Tag>Van</b:Tag>
    <b:SourceType>Book</b:SourceType>
    <b:Guid>{E57FD569-BCDC-4E18-AC61-D14125CAC74C}</b:Guid>
    <b:Author>
      <b:Author>
        <b:NameList>
          <b:Person>
            <b:Last>Van Scoy</b:Last>
            <b:First>A</b:First>
          </b:Person>
          <b:Person>
            <b:Last>Tjeerdema</b:Last>
            <b:First>R</b:First>
          </b:Person>
        </b:NameList>
      </b:Author>
    </b:Author>
    <b:Title>Environmental Fate and Toxicology of Chlorothalonil</b:Title>
    <b:RefOrder>2</b:RefOrder>
  </b:Source>
</b:Sources>
</file>

<file path=customXml/itemProps1.xml><?xml version="1.0" encoding="utf-8"?>
<ds:datastoreItem xmlns:ds="http://schemas.openxmlformats.org/officeDocument/2006/customXml" ds:itemID="{D5226EE1-9A3F-4FEF-8412-1E941A673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USA 2023</Template>
  <TotalTime>48</TotalTime>
  <Pages>4</Pages>
  <Words>1691</Words>
  <Characters>9589</Characters>
  <Application>Microsoft Office Word</Application>
  <DocSecurity>0</DocSecurity>
  <Lines>282</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Flor  García García</cp:lastModifiedBy>
  <cp:revision>18</cp:revision>
  <cp:lastPrinted>2025-07-17T20:23:00Z</cp:lastPrinted>
  <dcterms:created xsi:type="dcterms:W3CDTF">2025-09-29T21:16:00Z</dcterms:created>
  <dcterms:modified xsi:type="dcterms:W3CDTF">2025-10-03T15:48:00Z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3595f641-2ed5-30a1-aebf-266a59e3ceaf</vt:lpwstr>
  </property>
  <property fmtid="{D5CDD505-2E9C-101B-9397-08002B2CF9AE}" pid="4" name="Mendeley Citation Style_1">
    <vt:lpwstr>http://www.zotero.org/styles/apa</vt:lpwstr>
  </property>
</Properties>
</file>